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028" w:rsidRDefault="00BC1028" w:rsidP="00100027">
      <w:pPr>
        <w:spacing w:after="0"/>
        <w:ind w:right="-280"/>
        <w:rPr>
          <w:rFonts w:ascii="Times New Roman" w:hAnsi="Times New Roman"/>
          <w:sz w:val="28"/>
          <w:szCs w:val="28"/>
        </w:rPr>
      </w:pPr>
    </w:p>
    <w:p w:rsidR="00BC1028" w:rsidRPr="00576165" w:rsidRDefault="00BC1028" w:rsidP="00D6728A">
      <w:pPr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576165">
        <w:rPr>
          <w:rFonts w:ascii="Times New Roman" w:hAnsi="Times New Roman"/>
          <w:sz w:val="28"/>
          <w:szCs w:val="28"/>
        </w:rPr>
        <w:t>Муниципальное автономное учреждение</w:t>
      </w:r>
    </w:p>
    <w:p w:rsidR="00BC1028" w:rsidRPr="00576165" w:rsidRDefault="00BC1028" w:rsidP="00D6728A">
      <w:pPr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576165">
        <w:rPr>
          <w:rFonts w:ascii="Times New Roman" w:hAnsi="Times New Roman"/>
          <w:sz w:val="28"/>
          <w:szCs w:val="28"/>
        </w:rPr>
        <w:t xml:space="preserve">города Набережные Челны  </w:t>
      </w:r>
    </w:p>
    <w:p w:rsidR="00BC1028" w:rsidRDefault="00BC1028" w:rsidP="00D6728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76165">
        <w:rPr>
          <w:rFonts w:ascii="Times New Roman" w:hAnsi="Times New Roman"/>
          <w:sz w:val="28"/>
          <w:szCs w:val="28"/>
        </w:rPr>
        <w:t xml:space="preserve">«Центр производственно-технического обеспечения </w:t>
      </w:r>
    </w:p>
    <w:p w:rsidR="00BC1028" w:rsidRPr="00576165" w:rsidRDefault="00BC1028" w:rsidP="00D6728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76165">
        <w:rPr>
          <w:rFonts w:ascii="Times New Roman" w:hAnsi="Times New Roman"/>
          <w:sz w:val="28"/>
          <w:szCs w:val="28"/>
        </w:rPr>
        <w:t>муниципальных учреждений города»</w:t>
      </w:r>
    </w:p>
    <w:p w:rsidR="00BC1028" w:rsidRPr="000170D2" w:rsidRDefault="00BC1028" w:rsidP="0072303E">
      <w:pPr>
        <w:ind w:left="142" w:right="-280"/>
        <w:jc w:val="center"/>
        <w:rPr>
          <w:rFonts w:ascii="Times New Roman" w:hAnsi="Times New Roman"/>
          <w:sz w:val="28"/>
          <w:szCs w:val="28"/>
        </w:rPr>
      </w:pPr>
    </w:p>
    <w:p w:rsidR="00BC1028" w:rsidRPr="000170D2" w:rsidRDefault="00BC1028" w:rsidP="0072303E">
      <w:pPr>
        <w:ind w:left="4678" w:right="-280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>«Принято»</w:t>
      </w:r>
      <w:r w:rsidRPr="000170D2">
        <w:rPr>
          <w:rFonts w:ascii="Times New Roman" w:hAnsi="Times New Roman"/>
          <w:sz w:val="28"/>
          <w:szCs w:val="28"/>
        </w:rPr>
        <w:br/>
        <w:t>Педагогическим советом</w:t>
      </w:r>
      <w:r w:rsidRPr="000170D2">
        <w:rPr>
          <w:rFonts w:ascii="Times New Roman" w:hAnsi="Times New Roman"/>
          <w:sz w:val="28"/>
          <w:szCs w:val="28"/>
        </w:rPr>
        <w:br/>
        <w:t>протокол от _____________ 2016г. №___</w:t>
      </w:r>
      <w:r w:rsidRPr="000170D2">
        <w:rPr>
          <w:rFonts w:ascii="Times New Roman" w:hAnsi="Times New Roman"/>
          <w:sz w:val="28"/>
          <w:szCs w:val="28"/>
        </w:rPr>
        <w:br/>
      </w:r>
    </w:p>
    <w:p w:rsidR="00BC1028" w:rsidRPr="000170D2" w:rsidRDefault="00BC1028" w:rsidP="0072303E">
      <w:pPr>
        <w:spacing w:after="0" w:line="240" w:lineRule="auto"/>
        <w:ind w:left="4678" w:right="-280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>Введено приказом от ___________2016г. №__</w:t>
      </w:r>
      <w:r w:rsidRPr="000170D2">
        <w:rPr>
          <w:rFonts w:ascii="Times New Roman" w:hAnsi="Times New Roman"/>
          <w:sz w:val="28"/>
          <w:szCs w:val="28"/>
        </w:rPr>
        <w:br/>
        <w:t>Директор МАУ «</w:t>
      </w:r>
      <w:r>
        <w:rPr>
          <w:rFonts w:ascii="Times New Roman" w:hAnsi="Times New Roman"/>
          <w:sz w:val="28"/>
          <w:szCs w:val="28"/>
        </w:rPr>
        <w:t>ЦПТО МУГ</w:t>
      </w:r>
      <w:r w:rsidRPr="000170D2">
        <w:rPr>
          <w:rFonts w:ascii="Times New Roman" w:hAnsi="Times New Roman"/>
          <w:sz w:val="28"/>
          <w:szCs w:val="28"/>
        </w:rPr>
        <w:t>»</w:t>
      </w:r>
    </w:p>
    <w:p w:rsidR="00BC1028" w:rsidRPr="000170D2" w:rsidRDefault="00BC1028" w:rsidP="0072303E">
      <w:pPr>
        <w:spacing w:after="0" w:line="240" w:lineRule="auto"/>
        <w:ind w:left="4678" w:right="-280"/>
        <w:rPr>
          <w:rFonts w:ascii="Times New Roman" w:hAnsi="Times New Roman"/>
          <w:sz w:val="24"/>
          <w:szCs w:val="28"/>
        </w:rPr>
      </w:pPr>
    </w:p>
    <w:p w:rsidR="00BC1028" w:rsidRPr="000170D2" w:rsidRDefault="00BC1028" w:rsidP="0072303E">
      <w:pPr>
        <w:spacing w:after="0" w:line="240" w:lineRule="auto"/>
        <w:ind w:left="4678" w:right="-280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 xml:space="preserve">______________   </w:t>
      </w:r>
      <w:r w:rsidRPr="000170D2">
        <w:rPr>
          <w:rFonts w:ascii="Times New Roman" w:hAnsi="Times New Roman"/>
          <w:sz w:val="28"/>
          <w:szCs w:val="28"/>
          <w:u w:val="single"/>
        </w:rPr>
        <w:t>Р.Х. Хафизов</w:t>
      </w:r>
    </w:p>
    <w:p w:rsidR="00BC1028" w:rsidRPr="000170D2" w:rsidRDefault="00BC1028" w:rsidP="0072303E">
      <w:pPr>
        <w:spacing w:after="0" w:line="240" w:lineRule="auto"/>
        <w:ind w:left="4678" w:right="-280"/>
        <w:rPr>
          <w:rFonts w:ascii="Times New Roman" w:hAnsi="Times New Roman"/>
          <w:sz w:val="28"/>
          <w:szCs w:val="28"/>
          <w:vertAlign w:val="superscript"/>
        </w:rPr>
      </w:pPr>
      <w:r w:rsidRPr="000170D2">
        <w:rPr>
          <w:rFonts w:ascii="Times New Roman" w:hAnsi="Times New Roman"/>
          <w:sz w:val="28"/>
          <w:szCs w:val="28"/>
          <w:vertAlign w:val="superscript"/>
        </w:rPr>
        <w:t xml:space="preserve">               Подпись                                Ф.И.О.</w:t>
      </w:r>
    </w:p>
    <w:p w:rsidR="00BC1028" w:rsidRPr="000170D2" w:rsidRDefault="00BC1028" w:rsidP="0072303E">
      <w:pPr>
        <w:ind w:left="4678" w:right="-280"/>
        <w:jc w:val="center"/>
        <w:rPr>
          <w:rFonts w:ascii="Times New Roman" w:hAnsi="Times New Roman"/>
          <w:sz w:val="28"/>
          <w:szCs w:val="28"/>
        </w:rPr>
      </w:pPr>
    </w:p>
    <w:p w:rsidR="00BC1028" w:rsidRPr="000170D2" w:rsidRDefault="00BC1028" w:rsidP="0072303E">
      <w:pPr>
        <w:ind w:left="142" w:right="-280"/>
        <w:jc w:val="center"/>
        <w:rPr>
          <w:rFonts w:ascii="Times New Roman" w:hAnsi="Times New Roman"/>
          <w:sz w:val="28"/>
          <w:szCs w:val="28"/>
        </w:rPr>
      </w:pPr>
    </w:p>
    <w:p w:rsidR="00BC1028" w:rsidRPr="000170D2" w:rsidRDefault="00BC1028" w:rsidP="0072303E">
      <w:pPr>
        <w:ind w:left="142" w:right="-280"/>
        <w:jc w:val="center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>Рабочая программа</w:t>
      </w:r>
    </w:p>
    <w:p w:rsidR="00BC1028" w:rsidRPr="000170D2" w:rsidRDefault="00BC1028" w:rsidP="0072303E">
      <w:pPr>
        <w:ind w:left="142" w:right="-280"/>
        <w:jc w:val="center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>элективного курса «Мои профессиональные намерения» для 9 класса</w:t>
      </w:r>
      <w:r w:rsidRPr="000170D2">
        <w:rPr>
          <w:rFonts w:ascii="Times New Roman" w:hAnsi="Times New Roman"/>
          <w:sz w:val="28"/>
          <w:szCs w:val="28"/>
        </w:rPr>
        <w:br/>
        <w:t>(</w:t>
      </w:r>
      <w:r w:rsidRPr="000170D2">
        <w:rPr>
          <w:rFonts w:ascii="Times New Roman" w:hAnsi="Times New Roman"/>
          <w:i/>
          <w:sz w:val="28"/>
          <w:szCs w:val="28"/>
        </w:rPr>
        <w:t>1 час в неделю, 34 часа в год</w:t>
      </w:r>
      <w:r w:rsidRPr="000170D2">
        <w:rPr>
          <w:rFonts w:ascii="Times New Roman" w:hAnsi="Times New Roman"/>
          <w:sz w:val="28"/>
          <w:szCs w:val="28"/>
        </w:rPr>
        <w:t>)</w:t>
      </w:r>
    </w:p>
    <w:p w:rsidR="00BC1028" w:rsidRPr="000170D2" w:rsidRDefault="00BC1028" w:rsidP="0072303E">
      <w:pPr>
        <w:ind w:left="142" w:right="-280"/>
        <w:jc w:val="center"/>
        <w:rPr>
          <w:rFonts w:ascii="Times New Roman" w:hAnsi="Times New Roman"/>
          <w:sz w:val="28"/>
          <w:szCs w:val="28"/>
        </w:rPr>
      </w:pPr>
    </w:p>
    <w:p w:rsidR="00BC1028" w:rsidRDefault="00BC1028" w:rsidP="0072303E">
      <w:pPr>
        <w:spacing w:after="0"/>
        <w:ind w:left="142" w:right="-280"/>
        <w:rPr>
          <w:rFonts w:ascii="Times New Roman" w:hAnsi="Times New Roman"/>
          <w:sz w:val="28"/>
          <w:szCs w:val="28"/>
        </w:rPr>
      </w:pPr>
    </w:p>
    <w:p w:rsidR="00BC1028" w:rsidRPr="000170D2" w:rsidRDefault="00BC1028" w:rsidP="0072303E">
      <w:pPr>
        <w:spacing w:after="0"/>
        <w:ind w:left="142" w:right="-280"/>
        <w:rPr>
          <w:rFonts w:ascii="Times New Roman" w:hAnsi="Times New Roman"/>
          <w:sz w:val="28"/>
          <w:szCs w:val="28"/>
        </w:rPr>
      </w:pPr>
    </w:p>
    <w:p w:rsidR="00BC1028" w:rsidRPr="000170D2" w:rsidRDefault="00BC1028" w:rsidP="0072303E">
      <w:pPr>
        <w:spacing w:after="0"/>
        <w:ind w:left="142" w:right="-280"/>
        <w:rPr>
          <w:rFonts w:ascii="Times New Roman" w:hAnsi="Times New Roman"/>
          <w:sz w:val="28"/>
          <w:szCs w:val="28"/>
        </w:rPr>
      </w:pPr>
    </w:p>
    <w:p w:rsidR="00BC1028" w:rsidRPr="000170D2" w:rsidRDefault="00BC1028" w:rsidP="0072303E">
      <w:pPr>
        <w:spacing w:after="0"/>
        <w:ind w:left="142" w:right="-280"/>
        <w:rPr>
          <w:rFonts w:ascii="Times New Roman" w:hAnsi="Times New Roman"/>
          <w:sz w:val="28"/>
          <w:szCs w:val="28"/>
        </w:rPr>
      </w:pPr>
    </w:p>
    <w:p w:rsidR="00BC1028" w:rsidRPr="000170D2" w:rsidRDefault="00BC1028" w:rsidP="0072303E">
      <w:pPr>
        <w:spacing w:after="0"/>
        <w:ind w:left="142" w:right="-280"/>
        <w:rPr>
          <w:rFonts w:ascii="Times New Roman" w:hAnsi="Times New Roman"/>
          <w:sz w:val="28"/>
          <w:szCs w:val="28"/>
        </w:rPr>
      </w:pPr>
    </w:p>
    <w:p w:rsidR="00BC1028" w:rsidRPr="000170D2" w:rsidRDefault="00BC1028" w:rsidP="0072303E">
      <w:pPr>
        <w:spacing w:after="0"/>
        <w:ind w:left="142" w:right="-280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>«Согласовано»</w:t>
      </w:r>
      <w:r w:rsidRPr="000170D2">
        <w:rPr>
          <w:rFonts w:ascii="Times New Roman" w:hAnsi="Times New Roman"/>
          <w:sz w:val="28"/>
          <w:szCs w:val="28"/>
        </w:rPr>
        <w:br/>
        <w:t>Заместитель директора _____________ С.И. Хисамова  от____________2016г.</w:t>
      </w:r>
    </w:p>
    <w:p w:rsidR="00BC1028" w:rsidRPr="000170D2" w:rsidRDefault="00BC1028" w:rsidP="0072303E">
      <w:pPr>
        <w:spacing w:after="0"/>
        <w:ind w:left="142" w:right="-280"/>
        <w:rPr>
          <w:rFonts w:ascii="Times New Roman" w:hAnsi="Times New Roman"/>
          <w:sz w:val="28"/>
          <w:szCs w:val="28"/>
          <w:vertAlign w:val="superscript"/>
        </w:rPr>
      </w:pPr>
      <w:r w:rsidRPr="000170D2">
        <w:rPr>
          <w:rFonts w:ascii="Times New Roman" w:hAnsi="Times New Roman"/>
          <w:sz w:val="28"/>
          <w:szCs w:val="28"/>
          <w:vertAlign w:val="superscript"/>
        </w:rPr>
        <w:tab/>
      </w:r>
      <w:r w:rsidRPr="000170D2">
        <w:rPr>
          <w:rFonts w:ascii="Times New Roman" w:hAnsi="Times New Roman"/>
          <w:sz w:val="28"/>
          <w:szCs w:val="28"/>
          <w:vertAlign w:val="superscript"/>
        </w:rPr>
        <w:tab/>
      </w:r>
      <w:r w:rsidRPr="000170D2">
        <w:rPr>
          <w:rFonts w:ascii="Times New Roman" w:hAnsi="Times New Roman"/>
          <w:sz w:val="28"/>
          <w:szCs w:val="28"/>
          <w:vertAlign w:val="superscript"/>
        </w:rPr>
        <w:tab/>
      </w:r>
      <w:r w:rsidRPr="000170D2">
        <w:rPr>
          <w:rFonts w:ascii="Times New Roman" w:hAnsi="Times New Roman"/>
          <w:sz w:val="28"/>
          <w:szCs w:val="28"/>
          <w:vertAlign w:val="superscript"/>
        </w:rPr>
        <w:tab/>
      </w:r>
      <w:r w:rsidRPr="000170D2">
        <w:rPr>
          <w:rFonts w:ascii="Times New Roman" w:hAnsi="Times New Roman"/>
          <w:sz w:val="28"/>
          <w:szCs w:val="28"/>
          <w:vertAlign w:val="superscript"/>
        </w:rPr>
        <w:tab/>
        <w:t>Подпись</w:t>
      </w:r>
    </w:p>
    <w:p w:rsidR="00BC1028" w:rsidRPr="000170D2" w:rsidRDefault="00BC1028" w:rsidP="0072303E">
      <w:pPr>
        <w:spacing w:after="0"/>
        <w:ind w:left="142" w:right="-280"/>
        <w:rPr>
          <w:rFonts w:ascii="Times New Roman" w:hAnsi="Times New Roman"/>
          <w:sz w:val="28"/>
          <w:szCs w:val="28"/>
        </w:rPr>
      </w:pPr>
    </w:p>
    <w:p w:rsidR="00BC1028" w:rsidRPr="000170D2" w:rsidRDefault="00BC1028" w:rsidP="0072303E">
      <w:pPr>
        <w:spacing w:after="0"/>
        <w:ind w:left="142" w:right="-280"/>
        <w:rPr>
          <w:rFonts w:ascii="Times New Roman" w:hAnsi="Times New Roman"/>
          <w:sz w:val="28"/>
          <w:szCs w:val="28"/>
          <w:vertAlign w:val="superscript"/>
        </w:rPr>
      </w:pPr>
      <w:r w:rsidRPr="000170D2">
        <w:rPr>
          <w:rFonts w:ascii="Times New Roman" w:hAnsi="Times New Roman"/>
          <w:sz w:val="28"/>
          <w:szCs w:val="28"/>
        </w:rPr>
        <w:t>«Рассмотрено»</w:t>
      </w:r>
      <w:r w:rsidRPr="000170D2">
        <w:rPr>
          <w:rFonts w:ascii="Times New Roman" w:hAnsi="Times New Roman"/>
          <w:sz w:val="28"/>
          <w:szCs w:val="28"/>
        </w:rPr>
        <w:br/>
        <w:t>на заседании МО, протокол от _______________2016г. № ____</w:t>
      </w:r>
      <w:r w:rsidRPr="000170D2">
        <w:rPr>
          <w:rFonts w:ascii="Times New Roman" w:hAnsi="Times New Roman"/>
          <w:sz w:val="28"/>
          <w:szCs w:val="28"/>
        </w:rPr>
        <w:br/>
        <w:t>Руководитель МО ________________ И.Г.Краснова      от_____________2016г.</w:t>
      </w:r>
      <w:r w:rsidRPr="000170D2">
        <w:rPr>
          <w:rFonts w:ascii="Times New Roman" w:hAnsi="Times New Roman"/>
          <w:sz w:val="28"/>
          <w:szCs w:val="28"/>
        </w:rPr>
        <w:br/>
      </w:r>
      <w:r w:rsidRPr="000170D2">
        <w:rPr>
          <w:rFonts w:ascii="Times New Roman" w:hAnsi="Times New Roman"/>
          <w:sz w:val="28"/>
          <w:szCs w:val="28"/>
          <w:vertAlign w:val="superscript"/>
        </w:rPr>
        <w:tab/>
      </w:r>
      <w:r w:rsidRPr="000170D2">
        <w:rPr>
          <w:rFonts w:ascii="Times New Roman" w:hAnsi="Times New Roman"/>
          <w:sz w:val="28"/>
          <w:szCs w:val="28"/>
          <w:vertAlign w:val="superscript"/>
        </w:rPr>
        <w:tab/>
      </w:r>
      <w:r w:rsidRPr="000170D2">
        <w:rPr>
          <w:rFonts w:ascii="Times New Roman" w:hAnsi="Times New Roman"/>
          <w:sz w:val="28"/>
          <w:szCs w:val="28"/>
          <w:vertAlign w:val="superscript"/>
        </w:rPr>
        <w:tab/>
      </w:r>
      <w:r w:rsidRPr="000170D2">
        <w:rPr>
          <w:rFonts w:ascii="Times New Roman" w:hAnsi="Times New Roman"/>
          <w:sz w:val="28"/>
          <w:szCs w:val="28"/>
          <w:vertAlign w:val="superscript"/>
        </w:rPr>
        <w:tab/>
        <w:t xml:space="preserve">        Подпись</w:t>
      </w:r>
    </w:p>
    <w:p w:rsidR="00BC1028" w:rsidRPr="000170D2" w:rsidRDefault="00BC1028" w:rsidP="0072303E">
      <w:pPr>
        <w:tabs>
          <w:tab w:val="left" w:pos="3090"/>
        </w:tabs>
        <w:ind w:right="-280"/>
        <w:outlineLvl w:val="0"/>
        <w:rPr>
          <w:rFonts w:ascii="Times New Roman" w:hAnsi="Times New Roman"/>
          <w:sz w:val="28"/>
          <w:szCs w:val="28"/>
        </w:rPr>
      </w:pPr>
    </w:p>
    <w:p w:rsidR="00BC1028" w:rsidRPr="000170D2" w:rsidRDefault="00BC1028" w:rsidP="00676287">
      <w:pPr>
        <w:tabs>
          <w:tab w:val="left" w:pos="3090"/>
        </w:tabs>
        <w:ind w:right="-280"/>
        <w:jc w:val="center"/>
        <w:outlineLvl w:val="0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>Набережные Челны</w:t>
      </w:r>
    </w:p>
    <w:p w:rsidR="00BC1028" w:rsidRPr="000170D2" w:rsidRDefault="00BC1028" w:rsidP="00676287">
      <w:pPr>
        <w:tabs>
          <w:tab w:val="left" w:pos="3090"/>
        </w:tabs>
        <w:ind w:right="-280"/>
        <w:jc w:val="center"/>
        <w:outlineLvl w:val="0"/>
      </w:pPr>
      <w:r w:rsidRPr="000170D2">
        <w:rPr>
          <w:rFonts w:ascii="Times New Roman" w:hAnsi="Times New Roman"/>
          <w:sz w:val="28"/>
          <w:szCs w:val="28"/>
        </w:rPr>
        <w:t xml:space="preserve">  2016</w:t>
      </w:r>
    </w:p>
    <w:p w:rsidR="00BC1028" w:rsidRPr="000170D2" w:rsidRDefault="00BC1028" w:rsidP="003C4991">
      <w:pPr>
        <w:jc w:val="both"/>
        <w:rPr>
          <w:rFonts w:ascii="Times New Roman" w:hAnsi="Times New Roman"/>
          <w:sz w:val="28"/>
          <w:szCs w:val="28"/>
        </w:rPr>
      </w:pPr>
    </w:p>
    <w:p w:rsidR="00BC1028" w:rsidRPr="000170D2" w:rsidRDefault="00BC1028" w:rsidP="003C4991">
      <w:pPr>
        <w:jc w:val="both"/>
        <w:rPr>
          <w:rFonts w:ascii="Times New Roman" w:hAnsi="Times New Roman"/>
          <w:sz w:val="28"/>
          <w:szCs w:val="28"/>
        </w:rPr>
      </w:pPr>
    </w:p>
    <w:p w:rsidR="00BC1028" w:rsidRDefault="00BC1028" w:rsidP="00E8562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>Разработчик</w:t>
      </w:r>
      <w:r w:rsidRPr="000170D2">
        <w:rPr>
          <w:rFonts w:ascii="Times New Roman" w:hAnsi="Times New Roman"/>
          <w:b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 xml:space="preserve">учителя высшей категории </w:t>
      </w:r>
      <w:r w:rsidRPr="000170D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C1028" w:rsidRPr="000170D2" w:rsidRDefault="00BC1028" w:rsidP="003C499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Сорокина Ксения Ивановна</w:t>
      </w:r>
    </w:p>
    <w:p w:rsidR="00BC1028" w:rsidRPr="000170D2" w:rsidRDefault="00BC1028" w:rsidP="003C4991">
      <w:pPr>
        <w:jc w:val="both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 xml:space="preserve">Рецензент - Шатунова Ольга Васильевна, заведующая кафедрой общей инженерной подготовки Елабужского института Казанского Федерального университета, кандидат педагогических наук, доцент. </w:t>
      </w:r>
    </w:p>
    <w:p w:rsidR="00BC1028" w:rsidRPr="0088263D" w:rsidRDefault="00BC1028" w:rsidP="003C4991">
      <w:pPr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BC1028" w:rsidRPr="00ED6B14" w:rsidRDefault="00BC1028" w:rsidP="003C4991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996242">
        <w:rPr>
          <w:rFonts w:ascii="Times New Roman" w:hAnsi="Times New Roman"/>
          <w:color w:val="000000"/>
          <w:sz w:val="28"/>
          <w:szCs w:val="28"/>
        </w:rPr>
        <w:t xml:space="preserve">Рецензент – </w:t>
      </w:r>
      <w:r>
        <w:rPr>
          <w:rFonts w:ascii="Times New Roman" w:hAnsi="Times New Roman"/>
          <w:color w:val="000000"/>
          <w:sz w:val="28"/>
          <w:szCs w:val="28"/>
        </w:rPr>
        <w:t>Хисамова С.И.</w:t>
      </w:r>
      <w:r w:rsidRPr="00996242">
        <w:rPr>
          <w:rFonts w:ascii="Times New Roman" w:hAnsi="Times New Roman"/>
          <w:color w:val="000000"/>
          <w:sz w:val="28"/>
          <w:szCs w:val="28"/>
        </w:rPr>
        <w:t xml:space="preserve">,  </w:t>
      </w:r>
      <w:r>
        <w:rPr>
          <w:rFonts w:ascii="Times New Roman" w:hAnsi="Times New Roman"/>
          <w:color w:val="000000"/>
          <w:sz w:val="28"/>
          <w:szCs w:val="28"/>
        </w:rPr>
        <w:t>заместитель директора</w:t>
      </w:r>
      <w:r w:rsidRPr="0099624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D6B14">
        <w:rPr>
          <w:rFonts w:ascii="Times New Roman" w:hAnsi="Times New Roman"/>
          <w:sz w:val="28"/>
          <w:szCs w:val="28"/>
        </w:rPr>
        <w:t>МАУ «ЦПТО МУГ»</w:t>
      </w:r>
      <w:r w:rsidRPr="00ED6B14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BC1028" w:rsidRDefault="00BC1028" w:rsidP="003C4991">
      <w:pPr>
        <w:jc w:val="center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br w:type="page"/>
        <w:t>Аннотация</w:t>
      </w:r>
    </w:p>
    <w:p w:rsidR="00BC1028" w:rsidRPr="00D6728A" w:rsidRDefault="00BC1028" w:rsidP="00D672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728A">
        <w:rPr>
          <w:rFonts w:ascii="Times New Roman" w:hAnsi="Times New Roman"/>
          <w:sz w:val="28"/>
          <w:szCs w:val="28"/>
        </w:rPr>
        <w:t xml:space="preserve">Рабочая программа элективного курса «Мои профессиональные намерения»  разработана на основании: </w:t>
      </w:r>
      <w:r w:rsidRPr="00D6728A">
        <w:rPr>
          <w:rStyle w:val="13"/>
          <w:color w:val="000000"/>
          <w:sz w:val="28"/>
          <w:szCs w:val="28"/>
          <w:lang w:val="ru-RU"/>
        </w:rPr>
        <w:t xml:space="preserve">Закона РФ «Об Образовании» от 29.12.2012 №273-ФЗ; Образовательной программы профессиональной подготовки по профессии 030300 «Помощник психолога» МАУ «ЦПТО МУГ»; Устава МАУ «Центр производственно-технического обеспечения муниципальных учреждений города»; </w:t>
      </w:r>
      <w:r w:rsidRPr="00D6728A">
        <w:rPr>
          <w:rFonts w:ascii="Times New Roman" w:hAnsi="Times New Roman"/>
          <w:sz w:val="28"/>
          <w:szCs w:val="28"/>
        </w:rPr>
        <w:t xml:space="preserve">Положения об оказании образовательных услуг в МАУ </w:t>
      </w:r>
      <w:r w:rsidRPr="00D6728A">
        <w:rPr>
          <w:rStyle w:val="13"/>
          <w:color w:val="000000"/>
          <w:sz w:val="28"/>
          <w:szCs w:val="28"/>
          <w:lang w:val="ru-RU"/>
        </w:rPr>
        <w:t>«Центр производственно-технического обеспечения муниципальных учреждений города».</w:t>
      </w:r>
      <w:r w:rsidRPr="00D6728A">
        <w:rPr>
          <w:rFonts w:ascii="Times New Roman" w:hAnsi="Times New Roman"/>
          <w:sz w:val="28"/>
          <w:szCs w:val="28"/>
        </w:rPr>
        <w:t xml:space="preserve"> Программа</w:t>
      </w:r>
      <w:r w:rsidRPr="00D6728A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D6728A">
        <w:rPr>
          <w:rFonts w:ascii="Times New Roman" w:hAnsi="Times New Roman"/>
          <w:sz w:val="28"/>
          <w:szCs w:val="28"/>
        </w:rPr>
        <w:t xml:space="preserve">составлена в соответствии с требованиями   </w:t>
      </w:r>
      <w:r>
        <w:rPr>
          <w:rFonts w:ascii="Times New Roman" w:hAnsi="Times New Roman"/>
          <w:sz w:val="28"/>
          <w:szCs w:val="28"/>
        </w:rPr>
        <w:t>у</w:t>
      </w:r>
      <w:r w:rsidRPr="00D6728A">
        <w:rPr>
          <w:rFonts w:ascii="Times New Roman" w:hAnsi="Times New Roman"/>
          <w:sz w:val="28"/>
          <w:szCs w:val="28"/>
        </w:rPr>
        <w:t>чебного плана  МАУ «ЦПТО МУГ» г. Набережные Челны.</w:t>
      </w:r>
    </w:p>
    <w:p w:rsidR="00BC1028" w:rsidRPr="000170D2" w:rsidRDefault="00BC1028" w:rsidP="00D6728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>Рекомендуемое количество часов: 34 часа</w:t>
      </w:r>
    </w:p>
    <w:p w:rsidR="00BC1028" w:rsidRPr="000170D2" w:rsidRDefault="00BC1028" w:rsidP="00D6728A">
      <w:pPr>
        <w:tabs>
          <w:tab w:val="left" w:pos="56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>Учебно-методическое обеспечение:</w:t>
      </w:r>
    </w:p>
    <w:p w:rsidR="00BC1028" w:rsidRPr="00472E65" w:rsidRDefault="00BC1028" w:rsidP="00D6728A">
      <w:pPr>
        <w:pStyle w:val="ListParagraph"/>
        <w:numPr>
          <w:ilvl w:val="0"/>
          <w:numId w:val="14"/>
        </w:numPr>
        <w:spacing w:after="0" w:line="240" w:lineRule="auto"/>
        <w:ind w:left="0" w:firstLine="0"/>
        <w:contextualSpacing w:val="0"/>
        <w:rPr>
          <w:rFonts w:ascii="Times New Roman" w:hAnsi="Times New Roman"/>
          <w:sz w:val="28"/>
          <w:szCs w:val="28"/>
        </w:rPr>
      </w:pPr>
      <w:r w:rsidRPr="00472E65">
        <w:rPr>
          <w:rFonts w:ascii="Times New Roman" w:hAnsi="Times New Roman"/>
          <w:color w:val="000000"/>
          <w:sz w:val="28"/>
          <w:szCs w:val="28"/>
        </w:rPr>
        <w:t>Островский Э.В. Основы психологии : учебное пособие/ Э.В. Островский.-М: Вузовский учебник: ИНФРА-М, 2012-268с.</w:t>
      </w:r>
    </w:p>
    <w:p w:rsidR="00BC1028" w:rsidRPr="00472E65" w:rsidRDefault="00BC1028" w:rsidP="00D6728A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472E65">
        <w:rPr>
          <w:rFonts w:ascii="Times New Roman" w:hAnsi="Times New Roman"/>
          <w:sz w:val="28"/>
          <w:szCs w:val="28"/>
        </w:rPr>
        <w:t xml:space="preserve"> </w:t>
      </w:r>
      <w:r w:rsidRPr="00472E65">
        <w:rPr>
          <w:rFonts w:ascii="Times New Roman" w:hAnsi="Times New Roman"/>
          <w:color w:val="000000"/>
          <w:sz w:val="28"/>
          <w:szCs w:val="28"/>
        </w:rPr>
        <w:t>Шереметьева Г.Б. Быть выше страха; учебник/ Г.Б. Шереметьева: Амрита-Русь, 2013 – 240с</w:t>
      </w:r>
    </w:p>
    <w:p w:rsidR="00BC1028" w:rsidRPr="00472E65" w:rsidRDefault="00BC1028" w:rsidP="00D6728A">
      <w:pPr>
        <w:pStyle w:val="ListParagraph"/>
        <w:numPr>
          <w:ilvl w:val="0"/>
          <w:numId w:val="14"/>
        </w:numPr>
        <w:spacing w:after="0" w:line="240" w:lineRule="auto"/>
        <w:ind w:left="0" w:firstLine="0"/>
        <w:contextualSpacing w:val="0"/>
        <w:rPr>
          <w:rFonts w:ascii="Times New Roman" w:hAnsi="Times New Roman"/>
          <w:color w:val="000000"/>
          <w:sz w:val="28"/>
          <w:szCs w:val="28"/>
        </w:rPr>
      </w:pPr>
      <w:r w:rsidRPr="00472E65">
        <w:rPr>
          <w:rFonts w:ascii="Times New Roman" w:hAnsi="Times New Roman"/>
          <w:color w:val="000000"/>
          <w:sz w:val="28"/>
          <w:szCs w:val="28"/>
        </w:rPr>
        <w:t>Хазин М., Хазина Э. Откройте форточку! Как впустить новые возможности в свою жизнь. Книга тренинг; учебник/ Хазинн М., Хазина Э,:Альпина.Ааблишер; 2015 – 289с</w:t>
      </w:r>
    </w:p>
    <w:p w:rsidR="00BC1028" w:rsidRPr="00472E65" w:rsidRDefault="00BC1028" w:rsidP="00D6728A">
      <w:pPr>
        <w:pStyle w:val="ListParagraph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72E65">
        <w:rPr>
          <w:rFonts w:ascii="Times New Roman" w:hAnsi="Times New Roman"/>
          <w:sz w:val="28"/>
          <w:szCs w:val="28"/>
        </w:rPr>
        <w:t xml:space="preserve"> </w:t>
      </w:r>
      <w:r w:rsidRPr="00472E65">
        <w:rPr>
          <w:rFonts w:ascii="Times New Roman" w:hAnsi="Times New Roman"/>
          <w:color w:val="000000"/>
          <w:sz w:val="28"/>
          <w:szCs w:val="28"/>
        </w:rPr>
        <w:t>Селезнева О.В. Психология [Электронный ресурс]: учебно-методическое пособие/ Селезнева О.В.— Электрон.текстовые данные.— Комсомольск-на-Амуре: Амурский гуманитарно-педагогический государственный университет, 2012.— 119 c.</w:t>
      </w:r>
    </w:p>
    <w:p w:rsidR="00BC1028" w:rsidRPr="00472E65" w:rsidRDefault="00BC1028" w:rsidP="00D6728A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72E65">
        <w:rPr>
          <w:rFonts w:ascii="Times New Roman" w:hAnsi="Times New Roman"/>
          <w:sz w:val="28"/>
          <w:szCs w:val="28"/>
        </w:rPr>
        <w:t xml:space="preserve"> Маклаков А.Г. Общая психология. Учебник для вузов. Гриф УМО МО РФ     Год: 2013</w:t>
      </w:r>
    </w:p>
    <w:p w:rsidR="00BC1028" w:rsidRPr="00472E65" w:rsidRDefault="00BC1028" w:rsidP="00D6728A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72E65">
        <w:rPr>
          <w:rFonts w:ascii="Times New Roman" w:hAnsi="Times New Roman"/>
          <w:sz w:val="28"/>
          <w:szCs w:val="28"/>
        </w:rPr>
        <w:t xml:space="preserve"> Хухлаева О.В.Психология развития и возрастная психология.2013 г.               </w:t>
      </w:r>
    </w:p>
    <w:p w:rsidR="00BC1028" w:rsidRPr="00472E65" w:rsidRDefault="00BC1028" w:rsidP="00D6728A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72E65">
        <w:rPr>
          <w:rFonts w:ascii="Times New Roman" w:hAnsi="Times New Roman"/>
          <w:sz w:val="28"/>
          <w:szCs w:val="28"/>
        </w:rPr>
        <w:t>Наместникова И.В.Методы исследования в социальной работе. 2013г.</w:t>
      </w:r>
    </w:p>
    <w:p w:rsidR="00BC1028" w:rsidRPr="00472E65" w:rsidRDefault="00BC1028" w:rsidP="00D6728A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72E65">
        <w:rPr>
          <w:rFonts w:ascii="Times New Roman" w:hAnsi="Times New Roman"/>
          <w:sz w:val="28"/>
          <w:szCs w:val="28"/>
        </w:rPr>
        <w:t xml:space="preserve"> Горбатов Д.С.Общепсихологический практикум </w:t>
      </w:r>
      <w:smartTag w:uri="urn:schemas-microsoft-com:office:smarttags" w:element="metricconverter">
        <w:smartTagPr>
          <w:attr w:name="ProductID" w:val="90 см"/>
        </w:smartTagPr>
        <w:r w:rsidRPr="00472E65">
          <w:rPr>
            <w:rFonts w:ascii="Times New Roman" w:hAnsi="Times New Roman"/>
            <w:sz w:val="28"/>
            <w:szCs w:val="28"/>
          </w:rPr>
          <w:t>2013 г</w:t>
        </w:r>
      </w:smartTag>
      <w:r w:rsidRPr="00472E65">
        <w:rPr>
          <w:rFonts w:ascii="Times New Roman" w:hAnsi="Times New Roman"/>
          <w:sz w:val="28"/>
          <w:szCs w:val="28"/>
        </w:rPr>
        <w:t>.</w:t>
      </w:r>
    </w:p>
    <w:p w:rsidR="00BC1028" w:rsidRPr="00472E65" w:rsidRDefault="00BC1028" w:rsidP="00D6728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1028" w:rsidRPr="000170D2" w:rsidRDefault="00BC1028" w:rsidP="00D6728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>Основные цели курса:</w:t>
      </w:r>
    </w:p>
    <w:p w:rsidR="00BC1028" w:rsidRPr="000170D2" w:rsidRDefault="00BC1028" w:rsidP="00D6728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 xml:space="preserve"> - сформировать представление о необходимости и важности профессионального самоопределения;  </w:t>
      </w:r>
    </w:p>
    <w:p w:rsidR="00BC1028" w:rsidRPr="000170D2" w:rsidRDefault="00BC1028" w:rsidP="00D6728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>-способствовать самостоятельному планированию  профессионального пути.</w:t>
      </w:r>
    </w:p>
    <w:p w:rsidR="00BC1028" w:rsidRPr="000170D2" w:rsidRDefault="00BC1028" w:rsidP="00D6728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>Планируемые результаты освоения:</w:t>
      </w:r>
    </w:p>
    <w:p w:rsidR="00BC1028" w:rsidRPr="000170D2" w:rsidRDefault="00BC1028" w:rsidP="00D6728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>- уметь ориентироваться в мире профессий;</w:t>
      </w:r>
    </w:p>
    <w:p w:rsidR="00BC1028" w:rsidRPr="000170D2" w:rsidRDefault="00BC1028" w:rsidP="00D6728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>-анализировать ситуацию на рынке труда и знать наиболее востребованные профессии в городе</w:t>
      </w:r>
      <w:r>
        <w:rPr>
          <w:rFonts w:ascii="Times New Roman" w:hAnsi="Times New Roman"/>
          <w:sz w:val="28"/>
          <w:szCs w:val="28"/>
        </w:rPr>
        <w:t>;</w:t>
      </w:r>
    </w:p>
    <w:p w:rsidR="00BC1028" w:rsidRPr="000170D2" w:rsidRDefault="00BC1028" w:rsidP="00D6728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 xml:space="preserve"> -составлять личный профессиональный план жизненного пути и мобильно изменять его.</w:t>
      </w:r>
    </w:p>
    <w:p w:rsidR="00BC1028" w:rsidRPr="000170D2" w:rsidRDefault="00BC1028" w:rsidP="00D6728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 xml:space="preserve">     Формы контроля: анкеты, тесты, опросы, практические задания, психологическая   диагностика, итоговая пробная работа.</w:t>
      </w:r>
    </w:p>
    <w:p w:rsidR="00BC1028" w:rsidRPr="000170D2" w:rsidRDefault="00BC1028" w:rsidP="00D6728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 xml:space="preserve"> Структура рабочей программы:</w:t>
      </w:r>
    </w:p>
    <w:p w:rsidR="00BC1028" w:rsidRPr="000170D2" w:rsidRDefault="00BC1028" w:rsidP="00D6728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 xml:space="preserve">1.  Пояснительная записка </w:t>
      </w:r>
    </w:p>
    <w:p w:rsidR="00BC1028" w:rsidRPr="000170D2" w:rsidRDefault="00BC1028" w:rsidP="00D6728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 xml:space="preserve">2.  Общая характеристика элективного курса </w:t>
      </w:r>
    </w:p>
    <w:p w:rsidR="00BC1028" w:rsidRPr="000170D2" w:rsidRDefault="00BC1028" w:rsidP="00D672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2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 xml:space="preserve">3. </w:t>
      </w:r>
      <w:r w:rsidRPr="000170D2">
        <w:rPr>
          <w:rFonts w:ascii="Times New Roman" w:hAnsi="Times New Roman"/>
          <w:kern w:val="2"/>
          <w:sz w:val="28"/>
          <w:szCs w:val="28"/>
        </w:rPr>
        <w:t>Л</w:t>
      </w:r>
      <w:r w:rsidRPr="000170D2">
        <w:rPr>
          <w:rFonts w:ascii="Times New Roman" w:hAnsi="Times New Roman"/>
          <w:sz w:val="28"/>
          <w:szCs w:val="28"/>
        </w:rPr>
        <w:t xml:space="preserve">ичностные, </w:t>
      </w:r>
      <w:r w:rsidRPr="000170D2">
        <w:rPr>
          <w:rFonts w:ascii="Times New Roman" w:hAnsi="Times New Roman"/>
          <w:kern w:val="2"/>
          <w:sz w:val="28"/>
          <w:szCs w:val="28"/>
        </w:rPr>
        <w:t xml:space="preserve">метапредметные и предметные результаты </w:t>
      </w:r>
    </w:p>
    <w:p w:rsidR="00BC1028" w:rsidRPr="000170D2" w:rsidRDefault="00BC1028" w:rsidP="00D672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2"/>
          <w:sz w:val="28"/>
          <w:szCs w:val="28"/>
        </w:rPr>
      </w:pPr>
      <w:r w:rsidRPr="000170D2">
        <w:rPr>
          <w:rFonts w:ascii="Times New Roman" w:hAnsi="Times New Roman"/>
          <w:kern w:val="2"/>
          <w:sz w:val="28"/>
          <w:szCs w:val="28"/>
        </w:rPr>
        <w:t>4. Учебный план</w:t>
      </w:r>
    </w:p>
    <w:p w:rsidR="00BC1028" w:rsidRPr="000170D2" w:rsidRDefault="00BC1028" w:rsidP="00D6728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 xml:space="preserve">5.Содержание программы элективного курса </w:t>
      </w:r>
    </w:p>
    <w:p w:rsidR="00BC1028" w:rsidRPr="000170D2" w:rsidRDefault="00BC1028" w:rsidP="00D672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bCs/>
          <w:spacing w:val="1"/>
          <w:sz w:val="28"/>
          <w:szCs w:val="28"/>
        </w:rPr>
        <w:t>6.</w:t>
      </w:r>
      <w:r w:rsidRPr="000170D2">
        <w:rPr>
          <w:rFonts w:ascii="Times New Roman" w:hAnsi="Times New Roman"/>
          <w:sz w:val="28"/>
          <w:szCs w:val="28"/>
        </w:rPr>
        <w:t xml:space="preserve">Учебно-методическое и материально-техническое обеспечение </w:t>
      </w:r>
    </w:p>
    <w:p w:rsidR="00BC1028" w:rsidRPr="000170D2" w:rsidRDefault="00BC1028" w:rsidP="00D6728A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pacing w:val="1"/>
          <w:sz w:val="28"/>
          <w:szCs w:val="28"/>
        </w:rPr>
      </w:pPr>
      <w:r w:rsidRPr="000170D2">
        <w:rPr>
          <w:rFonts w:ascii="Times New Roman" w:hAnsi="Times New Roman"/>
          <w:bCs/>
          <w:spacing w:val="1"/>
          <w:sz w:val="28"/>
          <w:szCs w:val="28"/>
        </w:rPr>
        <w:t>7. Планируемые результаты элективного курса</w:t>
      </w:r>
    </w:p>
    <w:p w:rsidR="00BC1028" w:rsidRPr="000170D2" w:rsidRDefault="00BC1028" w:rsidP="00D6728A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pacing w:val="1"/>
          <w:sz w:val="28"/>
          <w:szCs w:val="28"/>
        </w:rPr>
      </w:pPr>
      <w:r w:rsidRPr="000170D2">
        <w:rPr>
          <w:rFonts w:ascii="Times New Roman" w:hAnsi="Times New Roman"/>
          <w:bCs/>
          <w:spacing w:val="1"/>
          <w:sz w:val="28"/>
          <w:szCs w:val="28"/>
        </w:rPr>
        <w:t xml:space="preserve">8. Календарно-тематическое планирование </w:t>
      </w:r>
    </w:p>
    <w:p w:rsidR="00BC1028" w:rsidRPr="000170D2" w:rsidRDefault="00BC1028" w:rsidP="00D6728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 xml:space="preserve">9. Приложение </w:t>
      </w:r>
    </w:p>
    <w:p w:rsidR="00BC1028" w:rsidRPr="000170D2" w:rsidRDefault="00BC1028" w:rsidP="00D6728A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caps/>
          <w:sz w:val="28"/>
          <w:szCs w:val="28"/>
        </w:rPr>
        <w:br w:type="page"/>
      </w:r>
    </w:p>
    <w:p w:rsidR="00BC1028" w:rsidRPr="000170D2" w:rsidRDefault="00BC1028" w:rsidP="003C4991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>Содержание</w:t>
      </w:r>
    </w:p>
    <w:p w:rsidR="00BC1028" w:rsidRPr="000170D2" w:rsidRDefault="00BC1028" w:rsidP="003C4991">
      <w:pPr>
        <w:spacing w:after="0" w:line="360" w:lineRule="auto"/>
        <w:jc w:val="center"/>
        <w:rPr>
          <w:rFonts w:ascii="Times New Roman" w:hAnsi="Times New Roman"/>
          <w:caps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стр.</w:t>
      </w:r>
    </w:p>
    <w:p w:rsidR="00BC1028" w:rsidRPr="000170D2" w:rsidRDefault="00BC1028" w:rsidP="003C4991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>1. Пояснительная записка……………………………………………………………</w:t>
      </w:r>
      <w:r>
        <w:rPr>
          <w:rFonts w:ascii="Times New Roman" w:hAnsi="Times New Roman"/>
          <w:sz w:val="28"/>
          <w:szCs w:val="28"/>
        </w:rPr>
        <w:t>5</w:t>
      </w:r>
    </w:p>
    <w:p w:rsidR="00BC1028" w:rsidRPr="000170D2" w:rsidRDefault="00BC1028" w:rsidP="003C4991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>2.  Общая характеристика элективного курса………………………………………</w:t>
      </w:r>
      <w:r>
        <w:rPr>
          <w:rFonts w:ascii="Times New Roman" w:hAnsi="Times New Roman"/>
          <w:sz w:val="28"/>
          <w:szCs w:val="28"/>
        </w:rPr>
        <w:t>6</w:t>
      </w:r>
    </w:p>
    <w:p w:rsidR="00BC1028" w:rsidRPr="000170D2" w:rsidRDefault="00BC1028" w:rsidP="003C4991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>3. Личностные, метапредметные и предметные результаты………………………</w:t>
      </w:r>
      <w:r>
        <w:rPr>
          <w:rFonts w:ascii="Times New Roman" w:hAnsi="Times New Roman"/>
          <w:sz w:val="28"/>
          <w:szCs w:val="28"/>
        </w:rPr>
        <w:t>7</w:t>
      </w:r>
    </w:p>
    <w:p w:rsidR="00BC1028" w:rsidRPr="000170D2" w:rsidRDefault="00BC1028" w:rsidP="003C4991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>4. Учебный план………………………………………………………………………</w:t>
      </w:r>
      <w:r>
        <w:rPr>
          <w:rFonts w:ascii="Times New Roman" w:hAnsi="Times New Roman"/>
          <w:sz w:val="28"/>
          <w:szCs w:val="28"/>
        </w:rPr>
        <w:t>8</w:t>
      </w:r>
    </w:p>
    <w:p w:rsidR="00BC1028" w:rsidRPr="000170D2" w:rsidRDefault="00BC1028" w:rsidP="003C4991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>5. Содержание программы элективного курса……………………………………...</w:t>
      </w:r>
      <w:r>
        <w:rPr>
          <w:rFonts w:ascii="Times New Roman" w:hAnsi="Times New Roman"/>
          <w:sz w:val="28"/>
          <w:szCs w:val="28"/>
        </w:rPr>
        <w:t>10</w:t>
      </w:r>
    </w:p>
    <w:p w:rsidR="00BC1028" w:rsidRPr="000170D2" w:rsidRDefault="00BC1028" w:rsidP="003C4991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>6.Учебно-методическое и материально-техническое обеспечение……………….</w:t>
      </w:r>
      <w:r>
        <w:rPr>
          <w:rFonts w:ascii="Times New Roman" w:hAnsi="Times New Roman"/>
          <w:sz w:val="28"/>
          <w:szCs w:val="28"/>
        </w:rPr>
        <w:t>16</w:t>
      </w:r>
    </w:p>
    <w:p w:rsidR="00BC1028" w:rsidRPr="000170D2" w:rsidRDefault="00BC1028" w:rsidP="003C4991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spacing w:val="1"/>
          <w:sz w:val="28"/>
          <w:szCs w:val="28"/>
        </w:rPr>
      </w:pPr>
      <w:r w:rsidRPr="000170D2">
        <w:rPr>
          <w:rFonts w:ascii="Times New Roman" w:hAnsi="Times New Roman"/>
          <w:bCs/>
          <w:spacing w:val="1"/>
          <w:sz w:val="28"/>
          <w:szCs w:val="28"/>
        </w:rPr>
        <w:t>7. Планируемые результаты элективного курса……………………………………</w:t>
      </w:r>
      <w:r>
        <w:rPr>
          <w:rFonts w:ascii="Times New Roman" w:hAnsi="Times New Roman"/>
          <w:bCs/>
          <w:spacing w:val="1"/>
          <w:sz w:val="28"/>
          <w:szCs w:val="28"/>
        </w:rPr>
        <w:t>17</w:t>
      </w:r>
    </w:p>
    <w:p w:rsidR="00BC1028" w:rsidRPr="000170D2" w:rsidRDefault="00BC1028" w:rsidP="003C4991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>8. Календарно-тематическое планирование элективного курса…………………</w:t>
      </w:r>
      <w:r>
        <w:rPr>
          <w:rFonts w:ascii="Times New Roman" w:hAnsi="Times New Roman"/>
          <w:sz w:val="28"/>
          <w:szCs w:val="28"/>
        </w:rPr>
        <w:t>...19</w:t>
      </w:r>
    </w:p>
    <w:p w:rsidR="00BC1028" w:rsidRPr="000170D2" w:rsidRDefault="00BC1028" w:rsidP="003C4991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>9. Приложение………………………………………………………………………</w:t>
      </w:r>
      <w:r>
        <w:rPr>
          <w:rFonts w:ascii="Times New Roman" w:hAnsi="Times New Roman"/>
          <w:sz w:val="28"/>
          <w:szCs w:val="28"/>
        </w:rPr>
        <w:t>....27</w:t>
      </w:r>
    </w:p>
    <w:p w:rsidR="00BC1028" w:rsidRPr="000170D2" w:rsidRDefault="00BC1028" w:rsidP="003C4991">
      <w:pPr>
        <w:spacing w:line="360" w:lineRule="auto"/>
        <w:ind w:left="360" w:hanging="360"/>
        <w:rPr>
          <w:rFonts w:ascii="Times New Roman" w:hAnsi="Times New Roman"/>
          <w:sz w:val="28"/>
          <w:szCs w:val="28"/>
        </w:rPr>
      </w:pPr>
    </w:p>
    <w:p w:rsidR="00BC1028" w:rsidRPr="000170D2" w:rsidRDefault="00BC1028" w:rsidP="003C4991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BC1028" w:rsidRPr="000170D2" w:rsidRDefault="00BC1028" w:rsidP="003C4991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BC1028" w:rsidRPr="000170D2" w:rsidRDefault="00BC1028" w:rsidP="003C4991">
      <w:pPr>
        <w:jc w:val="center"/>
        <w:rPr>
          <w:rFonts w:ascii="Times New Roman" w:hAnsi="Times New Roman"/>
          <w:sz w:val="28"/>
          <w:szCs w:val="28"/>
        </w:rPr>
      </w:pPr>
    </w:p>
    <w:p w:rsidR="00BC1028" w:rsidRPr="000170D2" w:rsidRDefault="00BC1028" w:rsidP="003C4991">
      <w:pPr>
        <w:jc w:val="center"/>
        <w:rPr>
          <w:rFonts w:ascii="Times New Roman" w:hAnsi="Times New Roman"/>
          <w:sz w:val="28"/>
          <w:szCs w:val="28"/>
        </w:rPr>
      </w:pPr>
    </w:p>
    <w:p w:rsidR="00BC1028" w:rsidRPr="000170D2" w:rsidRDefault="00BC1028" w:rsidP="003C4991">
      <w:pPr>
        <w:jc w:val="center"/>
        <w:rPr>
          <w:rFonts w:ascii="Times New Roman" w:hAnsi="Times New Roman"/>
          <w:sz w:val="28"/>
          <w:szCs w:val="28"/>
        </w:rPr>
      </w:pPr>
    </w:p>
    <w:p w:rsidR="00BC1028" w:rsidRPr="000170D2" w:rsidRDefault="00BC1028" w:rsidP="003C4991">
      <w:pPr>
        <w:jc w:val="center"/>
        <w:rPr>
          <w:rFonts w:ascii="Times New Roman" w:hAnsi="Times New Roman"/>
          <w:sz w:val="28"/>
          <w:szCs w:val="28"/>
        </w:rPr>
      </w:pPr>
    </w:p>
    <w:p w:rsidR="00BC1028" w:rsidRPr="000170D2" w:rsidRDefault="00BC1028" w:rsidP="003C4991">
      <w:pPr>
        <w:jc w:val="center"/>
        <w:rPr>
          <w:rFonts w:ascii="Times New Roman" w:hAnsi="Times New Roman"/>
          <w:sz w:val="28"/>
          <w:szCs w:val="28"/>
        </w:rPr>
      </w:pPr>
    </w:p>
    <w:p w:rsidR="00BC1028" w:rsidRPr="000170D2" w:rsidRDefault="00BC1028" w:rsidP="003C4991">
      <w:pPr>
        <w:jc w:val="center"/>
        <w:rPr>
          <w:rFonts w:ascii="Times New Roman" w:hAnsi="Times New Roman"/>
          <w:sz w:val="28"/>
          <w:szCs w:val="28"/>
        </w:rPr>
      </w:pPr>
    </w:p>
    <w:p w:rsidR="00BC1028" w:rsidRPr="000170D2" w:rsidRDefault="00BC1028" w:rsidP="003C4991">
      <w:pPr>
        <w:jc w:val="center"/>
        <w:rPr>
          <w:rFonts w:ascii="Times New Roman" w:hAnsi="Times New Roman"/>
          <w:sz w:val="28"/>
          <w:szCs w:val="28"/>
        </w:rPr>
      </w:pPr>
    </w:p>
    <w:p w:rsidR="00BC1028" w:rsidRPr="000170D2" w:rsidRDefault="00BC1028" w:rsidP="003C4991">
      <w:pPr>
        <w:jc w:val="center"/>
        <w:rPr>
          <w:rFonts w:ascii="Times New Roman" w:hAnsi="Times New Roman"/>
          <w:sz w:val="28"/>
          <w:szCs w:val="28"/>
        </w:rPr>
      </w:pPr>
    </w:p>
    <w:p w:rsidR="00BC1028" w:rsidRPr="000170D2" w:rsidRDefault="00BC1028" w:rsidP="003C4991">
      <w:pPr>
        <w:jc w:val="center"/>
        <w:rPr>
          <w:rFonts w:ascii="Times New Roman" w:hAnsi="Times New Roman"/>
          <w:sz w:val="28"/>
          <w:szCs w:val="28"/>
        </w:rPr>
      </w:pPr>
    </w:p>
    <w:p w:rsidR="00BC1028" w:rsidRPr="000170D2" w:rsidRDefault="00BC1028" w:rsidP="003C4991">
      <w:pPr>
        <w:jc w:val="center"/>
        <w:rPr>
          <w:rFonts w:ascii="Times New Roman" w:hAnsi="Times New Roman"/>
          <w:sz w:val="28"/>
          <w:szCs w:val="28"/>
        </w:rPr>
      </w:pPr>
    </w:p>
    <w:p w:rsidR="00BC1028" w:rsidRPr="000170D2" w:rsidRDefault="00BC1028" w:rsidP="003C4991">
      <w:pPr>
        <w:jc w:val="center"/>
        <w:rPr>
          <w:rFonts w:ascii="Times New Roman" w:hAnsi="Times New Roman"/>
          <w:sz w:val="28"/>
          <w:szCs w:val="28"/>
        </w:rPr>
      </w:pPr>
    </w:p>
    <w:p w:rsidR="00BC1028" w:rsidRPr="000170D2" w:rsidRDefault="00BC1028" w:rsidP="003C4991">
      <w:pPr>
        <w:rPr>
          <w:rFonts w:ascii="Times New Roman" w:hAnsi="Times New Roman"/>
          <w:sz w:val="28"/>
          <w:szCs w:val="28"/>
        </w:rPr>
      </w:pPr>
    </w:p>
    <w:p w:rsidR="00BC1028" w:rsidRPr="000170D2" w:rsidRDefault="00BC1028" w:rsidP="003C499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C1028" w:rsidRPr="000170D2" w:rsidRDefault="00BC1028" w:rsidP="003C4991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>1. Пояснительная записка</w:t>
      </w:r>
    </w:p>
    <w:p w:rsidR="00BC1028" w:rsidRPr="000170D2" w:rsidRDefault="00BC1028" w:rsidP="003C499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C1028" w:rsidRPr="000170D2" w:rsidRDefault="00BC1028" w:rsidP="003C499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 xml:space="preserve">     В настоящее время особую значимость приобретают вопросы подготовки учащихся школ к профессиональной деятельности в новых социально-экономических условиях, и ставят на качественно высоком уровне задачу основательного совершенствования всех звеньев сист</w:t>
      </w:r>
      <w:r>
        <w:rPr>
          <w:rFonts w:ascii="Times New Roman" w:hAnsi="Times New Roman"/>
          <w:sz w:val="28"/>
          <w:szCs w:val="28"/>
        </w:rPr>
        <w:t>емы пред</w:t>
      </w:r>
      <w:r w:rsidRPr="000170D2">
        <w:rPr>
          <w:rFonts w:ascii="Times New Roman" w:hAnsi="Times New Roman"/>
          <w:sz w:val="28"/>
          <w:szCs w:val="28"/>
        </w:rPr>
        <w:t>профильной подготовки.</w:t>
      </w:r>
    </w:p>
    <w:p w:rsidR="00BC1028" w:rsidRPr="000170D2" w:rsidRDefault="00BC1028" w:rsidP="00D672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 xml:space="preserve">  Школа, как один из важнейших социальных институтов, должна оказывать учащимся помощь в адаптации к взрослой жизни за счет создания условий для личностного психологического роста и повышения уровня  информированности о мире профессий. Учитывая значение технологического образова</w:t>
      </w:r>
      <w:r w:rsidRPr="000170D2">
        <w:rPr>
          <w:rFonts w:ascii="Times New Roman" w:hAnsi="Times New Roman"/>
          <w:sz w:val="28"/>
          <w:szCs w:val="28"/>
        </w:rPr>
        <w:softHyphen/>
        <w:t>ния для профессиональной ориентации учащихся, их успешной социализации в обществе, для обеспечения непрерывности техноло</w:t>
      </w:r>
      <w:r w:rsidRPr="000170D2">
        <w:rPr>
          <w:rFonts w:ascii="Times New Roman" w:hAnsi="Times New Roman"/>
          <w:sz w:val="28"/>
          <w:szCs w:val="28"/>
        </w:rPr>
        <w:softHyphen/>
        <w:t>гической подготовки в системе общего и профессионального образования образовательными учреждениями дополнительно выделяется 1 час в неделю в 9 классе на осуществление специальной технологической подготовки с учетом желаний учащихся и их родителей.</w:t>
      </w:r>
    </w:p>
    <w:p w:rsidR="00BC1028" w:rsidRPr="00394921" w:rsidRDefault="00BC1028" w:rsidP="00D6728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94921">
        <w:rPr>
          <w:rFonts w:ascii="Times New Roman" w:hAnsi="Times New Roman"/>
          <w:color w:val="000000"/>
          <w:sz w:val="28"/>
          <w:szCs w:val="28"/>
        </w:rPr>
        <w:t>Изучение элективного курса «Мои профессиональные намерения» должно обеспечить:</w:t>
      </w:r>
    </w:p>
    <w:p w:rsidR="00BC1028" w:rsidRPr="00394921" w:rsidRDefault="00BC1028" w:rsidP="00D6728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94921">
        <w:rPr>
          <w:rFonts w:ascii="Times New Roman" w:hAnsi="Times New Roman"/>
          <w:color w:val="000000"/>
          <w:sz w:val="28"/>
          <w:szCs w:val="28"/>
        </w:rPr>
        <w:t>активное  использование знаний, полученных при изучении других учебных предметов, и сформированных универсальных учебных действий;</w:t>
      </w:r>
    </w:p>
    <w:p w:rsidR="00BC1028" w:rsidRPr="00394921" w:rsidRDefault="00BC1028" w:rsidP="00D6728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94921">
        <w:rPr>
          <w:rFonts w:ascii="Times New Roman" w:hAnsi="Times New Roman"/>
          <w:color w:val="000000"/>
          <w:sz w:val="28"/>
          <w:szCs w:val="28"/>
        </w:rPr>
        <w:t>Предметные результаты должны отражать:</w:t>
      </w:r>
    </w:p>
    <w:p w:rsidR="00BC1028" w:rsidRPr="00394921" w:rsidRDefault="00BC1028" w:rsidP="00D6728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94921">
        <w:rPr>
          <w:rFonts w:ascii="Times New Roman" w:hAnsi="Times New Roman"/>
          <w:color w:val="000000"/>
          <w:sz w:val="28"/>
          <w:szCs w:val="28"/>
        </w:rPr>
        <w:t>1) </w:t>
      </w:r>
      <w:r>
        <w:rPr>
          <w:rStyle w:val="c16"/>
          <w:rFonts w:ascii="Times New Roman" w:hAnsi="Times New Roman"/>
          <w:color w:val="000000"/>
          <w:sz w:val="28"/>
          <w:szCs w:val="28"/>
        </w:rPr>
        <w:t>О</w:t>
      </w:r>
      <w:r w:rsidRPr="00394921">
        <w:rPr>
          <w:rStyle w:val="c16"/>
          <w:rFonts w:ascii="Times New Roman" w:hAnsi="Times New Roman"/>
          <w:color w:val="000000"/>
          <w:sz w:val="28"/>
          <w:szCs w:val="28"/>
        </w:rPr>
        <w:t>бъективно оценивать свои индивидуальные возможности в соответствии с избираемой деятельностью</w:t>
      </w:r>
      <w:r w:rsidRPr="00394921">
        <w:rPr>
          <w:rFonts w:ascii="Times New Roman" w:hAnsi="Times New Roman"/>
          <w:color w:val="000000"/>
          <w:sz w:val="28"/>
          <w:szCs w:val="28"/>
        </w:rPr>
        <w:t xml:space="preserve">; </w:t>
      </w:r>
    </w:p>
    <w:p w:rsidR="00BC1028" w:rsidRPr="00394921" w:rsidRDefault="00BC1028" w:rsidP="00D6728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94921">
        <w:rPr>
          <w:rFonts w:ascii="Times New Roman" w:hAnsi="Times New Roman"/>
          <w:color w:val="000000"/>
          <w:sz w:val="28"/>
          <w:szCs w:val="28"/>
        </w:rPr>
        <w:t>2) </w:t>
      </w:r>
      <w:r>
        <w:rPr>
          <w:rStyle w:val="c15"/>
          <w:rFonts w:ascii="Times New Roman" w:hAnsi="Times New Roman"/>
          <w:color w:val="000000"/>
          <w:sz w:val="28"/>
          <w:szCs w:val="28"/>
        </w:rPr>
        <w:t>Р</w:t>
      </w:r>
      <w:r w:rsidRPr="00394921">
        <w:rPr>
          <w:rStyle w:val="c15"/>
          <w:rFonts w:ascii="Times New Roman" w:hAnsi="Times New Roman"/>
          <w:color w:val="000000"/>
          <w:sz w:val="28"/>
          <w:szCs w:val="28"/>
        </w:rPr>
        <w:t>аскрытие психологических особенностей своей личности</w:t>
      </w:r>
      <w:r w:rsidRPr="00394921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BC1028" w:rsidRPr="00394921" w:rsidRDefault="00BC1028" w:rsidP="00D6728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94921">
        <w:rPr>
          <w:rFonts w:ascii="Times New Roman" w:hAnsi="Times New Roman"/>
          <w:color w:val="000000"/>
          <w:sz w:val="28"/>
          <w:szCs w:val="28"/>
        </w:rPr>
        <w:t>3) </w:t>
      </w:r>
      <w:r>
        <w:rPr>
          <w:rStyle w:val="c15"/>
          <w:rFonts w:ascii="Times New Roman" w:hAnsi="Times New Roman"/>
          <w:color w:val="000000"/>
          <w:sz w:val="28"/>
          <w:szCs w:val="28"/>
        </w:rPr>
        <w:t>О</w:t>
      </w:r>
      <w:r w:rsidRPr="00394921">
        <w:rPr>
          <w:rStyle w:val="c15"/>
          <w:rFonts w:ascii="Times New Roman" w:hAnsi="Times New Roman"/>
          <w:color w:val="000000"/>
          <w:sz w:val="28"/>
          <w:szCs w:val="28"/>
        </w:rPr>
        <w:t>риентирование в типах и подтипах профессий</w:t>
      </w:r>
      <w:r w:rsidRPr="00394921">
        <w:rPr>
          <w:rFonts w:ascii="Times New Roman" w:hAnsi="Times New Roman"/>
          <w:color w:val="000000"/>
          <w:sz w:val="28"/>
          <w:szCs w:val="28"/>
        </w:rPr>
        <w:t>;</w:t>
      </w:r>
    </w:p>
    <w:p w:rsidR="00BC1028" w:rsidRPr="00394921" w:rsidRDefault="00BC1028" w:rsidP="00D6728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4) Ф</w:t>
      </w:r>
      <w:r w:rsidRPr="00394921">
        <w:rPr>
          <w:rFonts w:ascii="Times New Roman" w:hAnsi="Times New Roman"/>
          <w:color w:val="000000"/>
          <w:sz w:val="28"/>
          <w:szCs w:val="28"/>
        </w:rPr>
        <w:t>ормирование умений устанавливать взаимосвязь знаний по разным учебным предметам для решения прикладных  учебных задач;</w:t>
      </w:r>
    </w:p>
    <w:p w:rsidR="00BC1028" w:rsidRPr="00D6728A" w:rsidRDefault="00BC1028" w:rsidP="00D6728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94921">
        <w:rPr>
          <w:rFonts w:ascii="Times New Roman" w:hAnsi="Times New Roman"/>
          <w:color w:val="000000"/>
          <w:sz w:val="28"/>
          <w:szCs w:val="28"/>
        </w:rPr>
        <w:t xml:space="preserve">5) </w:t>
      </w:r>
      <w:r>
        <w:rPr>
          <w:rStyle w:val="c15"/>
          <w:rFonts w:ascii="Times New Roman" w:hAnsi="Times New Roman"/>
          <w:color w:val="000000"/>
          <w:sz w:val="28"/>
          <w:szCs w:val="28"/>
        </w:rPr>
        <w:t>П</w:t>
      </w:r>
      <w:r w:rsidRPr="00394921">
        <w:rPr>
          <w:rStyle w:val="c15"/>
          <w:rFonts w:ascii="Times New Roman" w:hAnsi="Times New Roman"/>
          <w:color w:val="000000"/>
          <w:sz w:val="28"/>
          <w:szCs w:val="28"/>
        </w:rPr>
        <w:t>роектировать свою профессиональную карьеру</w:t>
      </w:r>
    </w:p>
    <w:p w:rsidR="00BC1028" w:rsidRPr="00394921" w:rsidRDefault="00BC1028" w:rsidP="00D6728A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394921">
        <w:rPr>
          <w:rFonts w:ascii="Times New Roman" w:hAnsi="Times New Roman"/>
          <w:color w:val="000000"/>
          <w:sz w:val="28"/>
          <w:szCs w:val="28"/>
        </w:rPr>
        <w:t>Цели курса:</w:t>
      </w:r>
    </w:p>
    <w:p w:rsidR="00BC1028" w:rsidRPr="000170D2" w:rsidRDefault="00BC1028" w:rsidP="00D6728A">
      <w:pPr>
        <w:widowControl w:val="0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>Оказать содействие в профессиональном самоопределении.</w:t>
      </w:r>
    </w:p>
    <w:p w:rsidR="00BC1028" w:rsidRPr="000170D2" w:rsidRDefault="00BC1028" w:rsidP="00D6728A">
      <w:pPr>
        <w:widowControl w:val="0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 xml:space="preserve">Формирование представления о содержании профессий </w:t>
      </w:r>
      <w:r>
        <w:rPr>
          <w:rFonts w:ascii="Times New Roman" w:hAnsi="Times New Roman"/>
          <w:sz w:val="28"/>
          <w:szCs w:val="28"/>
        </w:rPr>
        <w:t>гуманитарного</w:t>
      </w:r>
      <w:r w:rsidRPr="000170D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направления</w:t>
      </w:r>
      <w:r w:rsidRPr="000170D2">
        <w:rPr>
          <w:rFonts w:ascii="Times New Roman" w:hAnsi="Times New Roman"/>
          <w:sz w:val="28"/>
          <w:szCs w:val="28"/>
        </w:rPr>
        <w:t>.</w:t>
      </w:r>
    </w:p>
    <w:p w:rsidR="00BC1028" w:rsidRPr="000170D2" w:rsidRDefault="00BC1028" w:rsidP="00D6728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1028" w:rsidRPr="000170D2" w:rsidRDefault="00BC1028" w:rsidP="00D6728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>Для достижения поставленных целей решается ряд задач:</w:t>
      </w:r>
    </w:p>
    <w:p w:rsidR="00BC1028" w:rsidRPr="000170D2" w:rsidRDefault="00BC1028" w:rsidP="00D6728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>-выявление профессиональных интересов, склонностей, способностей учащихся в практической деятельности;</w:t>
      </w:r>
    </w:p>
    <w:p w:rsidR="00BC1028" w:rsidRPr="000170D2" w:rsidRDefault="00BC1028" w:rsidP="00D6728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>-раскрытие мотив</w:t>
      </w:r>
      <w:r>
        <w:rPr>
          <w:rFonts w:ascii="Times New Roman" w:hAnsi="Times New Roman"/>
          <w:sz w:val="28"/>
          <w:szCs w:val="28"/>
        </w:rPr>
        <w:t>ов выбора профессий гуманитарного</w:t>
      </w:r>
      <w:r w:rsidRPr="000170D2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направления</w:t>
      </w:r>
      <w:r w:rsidRPr="000170D2">
        <w:rPr>
          <w:rFonts w:ascii="Times New Roman" w:hAnsi="Times New Roman"/>
          <w:sz w:val="28"/>
          <w:szCs w:val="28"/>
        </w:rPr>
        <w:t>;</w:t>
      </w:r>
    </w:p>
    <w:p w:rsidR="00BC1028" w:rsidRPr="000170D2" w:rsidRDefault="00BC1028" w:rsidP="00D672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>-формирование  инт</w:t>
      </w:r>
      <w:r>
        <w:rPr>
          <w:rFonts w:ascii="Times New Roman" w:hAnsi="Times New Roman"/>
          <w:sz w:val="28"/>
          <w:szCs w:val="28"/>
        </w:rPr>
        <w:t xml:space="preserve">ереса к профессиям  гуманитарного </w:t>
      </w:r>
      <w:r w:rsidRPr="00ED6B14">
        <w:rPr>
          <w:rFonts w:ascii="Times New Roman" w:hAnsi="Times New Roman"/>
          <w:sz w:val="28"/>
          <w:szCs w:val="28"/>
        </w:rPr>
        <w:t>направления</w:t>
      </w:r>
      <w:r w:rsidRPr="000170D2">
        <w:rPr>
          <w:rFonts w:ascii="Times New Roman" w:hAnsi="Times New Roman"/>
          <w:sz w:val="28"/>
          <w:szCs w:val="28"/>
        </w:rPr>
        <w:t>;</w:t>
      </w:r>
    </w:p>
    <w:p w:rsidR="00BC1028" w:rsidRPr="000170D2" w:rsidRDefault="00BC1028" w:rsidP="00D6728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>-формирование практического опыта в</w:t>
      </w:r>
      <w:r>
        <w:rPr>
          <w:rFonts w:ascii="Times New Roman" w:hAnsi="Times New Roman"/>
          <w:sz w:val="28"/>
          <w:szCs w:val="28"/>
        </w:rPr>
        <w:t xml:space="preserve"> выборе профессий   гуманитарного  направления</w:t>
      </w:r>
      <w:r w:rsidRPr="000170D2">
        <w:rPr>
          <w:rFonts w:ascii="Times New Roman" w:hAnsi="Times New Roman"/>
          <w:sz w:val="28"/>
          <w:szCs w:val="28"/>
        </w:rPr>
        <w:t>;</w:t>
      </w:r>
    </w:p>
    <w:p w:rsidR="00BC1028" w:rsidRPr="000170D2" w:rsidRDefault="00BC1028" w:rsidP="00D6728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>-совершенствование личностных качеств,</w:t>
      </w:r>
    </w:p>
    <w:p w:rsidR="00BC1028" w:rsidRPr="000170D2" w:rsidRDefault="00BC1028" w:rsidP="00D6728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>Программа разработана с учетом возрастных особенностей учащихся 9-х классов и направлена на выявление интересов ученика, проверки его возможностей. Рабочая программа составлена с учетом личностно-ориентированного подхода к учащимся, способствует учёту возможностей ребёнка, его жизненного опыта, самостоятельности при выполнении практических работ.</w:t>
      </w:r>
    </w:p>
    <w:p w:rsidR="00BC1028" w:rsidRPr="000170D2" w:rsidRDefault="00BC1028" w:rsidP="00D672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>Программа курса носит вариативный характер и может быть дополнена новым разделом или модулем.</w:t>
      </w:r>
    </w:p>
    <w:p w:rsidR="00BC1028" w:rsidRPr="000170D2" w:rsidRDefault="00BC1028" w:rsidP="00D672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 xml:space="preserve">Элективный курс рассчитан на 34 часа (из них -  14 теоретических занятий и  20  практических занятий). </w:t>
      </w:r>
    </w:p>
    <w:p w:rsidR="00BC1028" w:rsidRPr="000170D2" w:rsidRDefault="00BC1028" w:rsidP="00D672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>Программа соответствует  уровню обученности учащихся 9-х классов средних общеобразовательных школ, а степень ознакомления с материалом контролируется выполнением практических работ и творческих заданий.</w:t>
      </w:r>
    </w:p>
    <w:p w:rsidR="00BC1028" w:rsidRPr="000170D2" w:rsidRDefault="00BC1028" w:rsidP="00D672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>Ожидаемый результат элективного курса: составление личного профессионального плана.</w:t>
      </w:r>
    </w:p>
    <w:p w:rsidR="00BC1028" w:rsidRPr="000170D2" w:rsidRDefault="00BC1028" w:rsidP="00D672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>Для учащихся, проявивших интерес к данному элективному курсу, есть возможность продолжить профильное обучение в 10-11 классах по профессии «</w:t>
      </w:r>
      <w:r w:rsidRPr="00ED6B14">
        <w:rPr>
          <w:rFonts w:ascii="Times New Roman" w:hAnsi="Times New Roman"/>
          <w:sz w:val="28"/>
          <w:szCs w:val="28"/>
        </w:rPr>
        <w:t>Помощник психолога</w:t>
      </w:r>
      <w:r w:rsidRPr="00623DAD">
        <w:rPr>
          <w:rFonts w:ascii="Times New Roman" w:hAnsi="Times New Roman"/>
          <w:b/>
          <w:sz w:val="28"/>
          <w:szCs w:val="28"/>
        </w:rPr>
        <w:t>».</w:t>
      </w:r>
    </w:p>
    <w:p w:rsidR="00BC1028" w:rsidRPr="000170D2" w:rsidRDefault="00BC1028" w:rsidP="00D6728A">
      <w:pPr>
        <w:spacing w:after="0" w:line="240" w:lineRule="auto"/>
        <w:jc w:val="center"/>
        <w:rPr>
          <w:rFonts w:ascii="Times New Roman" w:hAnsi="Times New Roman"/>
          <w:kern w:val="2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 xml:space="preserve">2. Общая </w:t>
      </w:r>
      <w:r w:rsidRPr="000170D2">
        <w:rPr>
          <w:rFonts w:ascii="Times New Roman" w:hAnsi="Times New Roman"/>
          <w:kern w:val="2"/>
          <w:sz w:val="28"/>
          <w:szCs w:val="28"/>
        </w:rPr>
        <w:t xml:space="preserve"> характеристика элективного курса</w:t>
      </w:r>
    </w:p>
    <w:p w:rsidR="00BC1028" w:rsidRPr="000170D2" w:rsidRDefault="00BC1028" w:rsidP="00D6728A">
      <w:pPr>
        <w:spacing w:after="0" w:line="240" w:lineRule="auto"/>
        <w:jc w:val="both"/>
        <w:rPr>
          <w:rFonts w:ascii="Times New Roman" w:hAnsi="Times New Roman"/>
          <w:b/>
          <w:kern w:val="2"/>
          <w:sz w:val="28"/>
          <w:szCs w:val="28"/>
        </w:rPr>
      </w:pPr>
    </w:p>
    <w:p w:rsidR="00BC1028" w:rsidRPr="000170D2" w:rsidRDefault="00BC1028" w:rsidP="00D672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 xml:space="preserve">В основе </w:t>
      </w:r>
      <w:r w:rsidRPr="000170D2">
        <w:rPr>
          <w:rFonts w:ascii="Times New Roman" w:hAnsi="Times New Roman"/>
          <w:kern w:val="36"/>
          <w:sz w:val="28"/>
          <w:szCs w:val="28"/>
        </w:rPr>
        <w:t>Федерального государственного образовательного стандарта основного общего образования</w:t>
      </w:r>
      <w:r w:rsidRPr="000170D2">
        <w:rPr>
          <w:rFonts w:ascii="Times New Roman" w:hAnsi="Times New Roman"/>
          <w:sz w:val="28"/>
          <w:szCs w:val="28"/>
        </w:rPr>
        <w:t xml:space="preserve"> лежит системно-деятельностный подход, который обеспечивает:</w:t>
      </w:r>
    </w:p>
    <w:p w:rsidR="00BC1028" w:rsidRPr="000170D2" w:rsidRDefault="00BC1028" w:rsidP="00D6728A">
      <w:pPr>
        <w:pStyle w:val="ListParagraph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>формирование готовности к саморазвитию и непрерывному образованию;</w:t>
      </w:r>
    </w:p>
    <w:p w:rsidR="00BC1028" w:rsidRPr="000170D2" w:rsidRDefault="00BC1028" w:rsidP="00D6728A">
      <w:pPr>
        <w:pStyle w:val="ListParagraph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>активную учебно-познавательную деятельность обучающихся;</w:t>
      </w:r>
    </w:p>
    <w:p w:rsidR="00BC1028" w:rsidRPr="000170D2" w:rsidRDefault="00BC1028" w:rsidP="00D6728A">
      <w:pPr>
        <w:pStyle w:val="ListParagraph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>построение образовательного процесса с учётом индивидуальных особенностей обучающихся.</w:t>
      </w:r>
    </w:p>
    <w:p w:rsidR="00BC1028" w:rsidRPr="000170D2" w:rsidRDefault="00BC1028" w:rsidP="00D6728A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C1028" w:rsidRPr="000170D2" w:rsidRDefault="00BC1028" w:rsidP="00D6728A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 xml:space="preserve">  Курс ориентирует на профессию: «</w:t>
      </w:r>
      <w:r>
        <w:rPr>
          <w:rFonts w:ascii="Times New Roman" w:hAnsi="Times New Roman"/>
          <w:sz w:val="28"/>
          <w:szCs w:val="28"/>
        </w:rPr>
        <w:t>помощник  психолога</w:t>
      </w:r>
      <w:r w:rsidRPr="000170D2">
        <w:rPr>
          <w:rFonts w:ascii="Times New Roman" w:hAnsi="Times New Roman"/>
          <w:sz w:val="28"/>
          <w:szCs w:val="28"/>
        </w:rPr>
        <w:t>».</w:t>
      </w:r>
    </w:p>
    <w:p w:rsidR="00BC1028" w:rsidRPr="000170D2" w:rsidRDefault="00BC1028" w:rsidP="00D6728A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 xml:space="preserve">Данный элективный курс будет полезен учащимся 9-х классов, так как даёт начальные представления о мире </w:t>
      </w:r>
      <w:r>
        <w:rPr>
          <w:rFonts w:ascii="Times New Roman" w:hAnsi="Times New Roman"/>
          <w:sz w:val="28"/>
          <w:szCs w:val="28"/>
        </w:rPr>
        <w:t>профессий и о профессиях гуманитарного</w:t>
      </w:r>
      <w:r w:rsidRPr="000170D2">
        <w:rPr>
          <w:rFonts w:ascii="Times New Roman" w:hAnsi="Times New Roman"/>
          <w:sz w:val="28"/>
          <w:szCs w:val="28"/>
        </w:rPr>
        <w:t xml:space="preserve"> профиля;  </w:t>
      </w:r>
      <w:r w:rsidRPr="00CF17A5">
        <w:rPr>
          <w:rFonts w:ascii="Times New Roman" w:hAnsi="Times New Roman"/>
          <w:sz w:val="28"/>
          <w:szCs w:val="28"/>
        </w:rPr>
        <w:t>знакомит  с наукой по психологии;</w:t>
      </w:r>
      <w:r w:rsidRPr="000170D2">
        <w:rPr>
          <w:rFonts w:ascii="Times New Roman" w:hAnsi="Times New Roman"/>
          <w:sz w:val="28"/>
          <w:szCs w:val="28"/>
        </w:rPr>
        <w:t xml:space="preserve">  активизирует внутренние психологические ресурсы личности, чтобы наметить свой профессиональный путь.</w:t>
      </w:r>
    </w:p>
    <w:p w:rsidR="00BC1028" w:rsidRPr="000170D2" w:rsidRDefault="00BC1028" w:rsidP="00D672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>Реализация курса «Мои профессиональные намерения» строится через информационную работу, предпрофильную ориентацию, самоанализ и самооценку профессиональной готовности учащихся к выбору будущей профессии и планированию своего профессионального пути.</w:t>
      </w:r>
    </w:p>
    <w:p w:rsidR="00BC1028" w:rsidRDefault="00BC1028" w:rsidP="00D6728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 xml:space="preserve">Виды уроков: </w:t>
      </w:r>
    </w:p>
    <w:p w:rsidR="00BC1028" w:rsidRDefault="00BC1028" w:rsidP="00D6728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-урок-беседа;</w:t>
      </w:r>
      <w:r w:rsidRPr="000170D2">
        <w:rPr>
          <w:rFonts w:ascii="Times New Roman" w:hAnsi="Times New Roman"/>
          <w:sz w:val="28"/>
          <w:szCs w:val="28"/>
        </w:rPr>
        <w:t xml:space="preserve"> </w:t>
      </w:r>
    </w:p>
    <w:p w:rsidR="00BC1028" w:rsidRDefault="00BC1028" w:rsidP="00D6728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170D2">
        <w:rPr>
          <w:rFonts w:ascii="Times New Roman" w:hAnsi="Times New Roman"/>
          <w:sz w:val="28"/>
          <w:szCs w:val="28"/>
        </w:rPr>
        <w:t>практическая работа</w:t>
      </w:r>
      <w:r>
        <w:rPr>
          <w:rFonts w:ascii="Times New Roman" w:hAnsi="Times New Roman"/>
          <w:sz w:val="28"/>
          <w:szCs w:val="28"/>
        </w:rPr>
        <w:t>;</w:t>
      </w:r>
    </w:p>
    <w:p w:rsidR="00BC1028" w:rsidRDefault="00BC1028" w:rsidP="00D6728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170D2">
        <w:rPr>
          <w:rFonts w:ascii="Times New Roman" w:hAnsi="Times New Roman"/>
          <w:sz w:val="28"/>
          <w:szCs w:val="28"/>
        </w:rPr>
        <w:t xml:space="preserve"> творческая работа</w:t>
      </w:r>
      <w:r>
        <w:rPr>
          <w:rFonts w:ascii="Times New Roman" w:hAnsi="Times New Roman"/>
          <w:sz w:val="28"/>
          <w:szCs w:val="28"/>
        </w:rPr>
        <w:t>;</w:t>
      </w:r>
    </w:p>
    <w:p w:rsidR="00BC1028" w:rsidRPr="000170D2" w:rsidRDefault="00BC1028" w:rsidP="00D6728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170D2">
        <w:rPr>
          <w:rFonts w:ascii="Times New Roman" w:hAnsi="Times New Roman"/>
          <w:sz w:val="28"/>
          <w:szCs w:val="28"/>
        </w:rPr>
        <w:t xml:space="preserve"> урок – деловая игра.</w:t>
      </w:r>
    </w:p>
    <w:p w:rsidR="00BC1028" w:rsidRPr="000170D2" w:rsidRDefault="00BC1028" w:rsidP="00D6728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>Виды деятельности обучающихся:</w:t>
      </w:r>
    </w:p>
    <w:p w:rsidR="00BC1028" w:rsidRPr="000170D2" w:rsidRDefault="00BC1028" w:rsidP="00D6728A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kern w:val="2"/>
          <w:sz w:val="28"/>
          <w:szCs w:val="28"/>
          <w:lang w:eastAsia="ru-RU"/>
        </w:rPr>
      </w:pPr>
      <w:r w:rsidRPr="000170D2">
        <w:rPr>
          <w:rFonts w:ascii="Times New Roman" w:hAnsi="Times New Roman"/>
          <w:sz w:val="28"/>
          <w:szCs w:val="28"/>
        </w:rPr>
        <w:t>- р</w:t>
      </w:r>
      <w:r w:rsidRPr="000170D2">
        <w:rPr>
          <w:rFonts w:ascii="Times New Roman" w:hAnsi="Times New Roman"/>
          <w:kern w:val="2"/>
          <w:sz w:val="28"/>
          <w:szCs w:val="28"/>
          <w:lang w:eastAsia="ru-RU"/>
        </w:rPr>
        <w:t>абота с карточками, схемами, таблицами;</w:t>
      </w:r>
    </w:p>
    <w:p w:rsidR="00BC1028" w:rsidRPr="000170D2" w:rsidRDefault="00BC1028" w:rsidP="00D6728A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kern w:val="2"/>
          <w:sz w:val="28"/>
          <w:szCs w:val="28"/>
          <w:lang w:eastAsia="ru-RU"/>
        </w:rPr>
      </w:pPr>
      <w:r w:rsidRPr="000170D2">
        <w:rPr>
          <w:rFonts w:ascii="Times New Roman" w:hAnsi="Times New Roman"/>
          <w:kern w:val="2"/>
          <w:sz w:val="28"/>
          <w:szCs w:val="28"/>
          <w:lang w:eastAsia="ru-RU"/>
        </w:rPr>
        <w:t>- работа с тестовыми заданиями;</w:t>
      </w:r>
    </w:p>
    <w:p w:rsidR="00BC1028" w:rsidRPr="000170D2" w:rsidRDefault="00BC1028" w:rsidP="00D6728A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kern w:val="2"/>
          <w:sz w:val="28"/>
          <w:szCs w:val="28"/>
          <w:lang w:eastAsia="ru-RU"/>
        </w:rPr>
      </w:pPr>
      <w:r w:rsidRPr="000170D2">
        <w:rPr>
          <w:rFonts w:ascii="Times New Roman" w:hAnsi="Times New Roman"/>
          <w:kern w:val="2"/>
          <w:sz w:val="28"/>
          <w:szCs w:val="28"/>
          <w:lang w:eastAsia="ru-RU"/>
        </w:rPr>
        <w:t>- практическая работа:</w:t>
      </w:r>
    </w:p>
    <w:p w:rsidR="00BC1028" w:rsidRPr="000170D2" w:rsidRDefault="00BC1028" w:rsidP="00D6728A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kern w:val="2"/>
          <w:sz w:val="28"/>
          <w:szCs w:val="28"/>
          <w:lang w:eastAsia="ru-RU"/>
        </w:rPr>
      </w:pPr>
      <w:r w:rsidRPr="000170D2">
        <w:rPr>
          <w:rFonts w:ascii="Times New Roman" w:hAnsi="Times New Roman"/>
          <w:kern w:val="2"/>
          <w:sz w:val="28"/>
          <w:szCs w:val="28"/>
          <w:lang w:eastAsia="ru-RU"/>
        </w:rPr>
        <w:t>- работа с литературными и информационными источниками;</w:t>
      </w:r>
    </w:p>
    <w:p w:rsidR="00BC1028" w:rsidRPr="000170D2" w:rsidRDefault="00BC1028" w:rsidP="00D6728A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kern w:val="2"/>
          <w:sz w:val="28"/>
          <w:szCs w:val="28"/>
          <w:lang w:eastAsia="ru-RU"/>
        </w:rPr>
      </w:pPr>
      <w:r w:rsidRPr="000170D2">
        <w:rPr>
          <w:rFonts w:ascii="Times New Roman" w:hAnsi="Times New Roman"/>
          <w:kern w:val="2"/>
          <w:sz w:val="28"/>
          <w:szCs w:val="28"/>
          <w:lang w:eastAsia="ru-RU"/>
        </w:rPr>
        <w:t>- творческая и исследовательская деятельность</w:t>
      </w:r>
    </w:p>
    <w:p w:rsidR="00BC1028" w:rsidRPr="000170D2" w:rsidRDefault="00BC1028" w:rsidP="00D6728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>Форма работы с учащимися: индивидуальная, групповая, коллективная.</w:t>
      </w:r>
    </w:p>
    <w:p w:rsidR="00BC1028" w:rsidRDefault="00BC1028" w:rsidP="00D6728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 xml:space="preserve">Методы проведения занятий: </w:t>
      </w:r>
    </w:p>
    <w:p w:rsidR="00BC1028" w:rsidRDefault="00BC1028" w:rsidP="00D6728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170D2">
        <w:rPr>
          <w:rFonts w:ascii="Times New Roman" w:hAnsi="Times New Roman"/>
          <w:sz w:val="28"/>
          <w:szCs w:val="28"/>
        </w:rPr>
        <w:t>словесный (метод объяснения, метод беседы)</w:t>
      </w:r>
      <w:r>
        <w:rPr>
          <w:rFonts w:ascii="Times New Roman" w:hAnsi="Times New Roman"/>
          <w:sz w:val="28"/>
          <w:szCs w:val="28"/>
        </w:rPr>
        <w:t>;</w:t>
      </w:r>
    </w:p>
    <w:p w:rsidR="00BC1028" w:rsidRDefault="00BC1028" w:rsidP="00D6728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Pr="000170D2">
        <w:rPr>
          <w:rFonts w:ascii="Times New Roman" w:hAnsi="Times New Roman"/>
          <w:sz w:val="28"/>
          <w:szCs w:val="28"/>
        </w:rPr>
        <w:t>наглядный (метод наблюдения, метод демонстрации)</w:t>
      </w:r>
      <w:r>
        <w:rPr>
          <w:rFonts w:ascii="Times New Roman" w:hAnsi="Times New Roman"/>
          <w:sz w:val="28"/>
          <w:szCs w:val="28"/>
        </w:rPr>
        <w:t>;</w:t>
      </w:r>
    </w:p>
    <w:p w:rsidR="00BC1028" w:rsidRPr="000170D2" w:rsidRDefault="00BC1028" w:rsidP="00D6728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170D2">
        <w:rPr>
          <w:rFonts w:ascii="Times New Roman" w:hAnsi="Times New Roman"/>
          <w:sz w:val="28"/>
          <w:szCs w:val="28"/>
        </w:rPr>
        <w:t xml:space="preserve"> практический (метод творческих работ, метод практических работ).</w:t>
      </w:r>
    </w:p>
    <w:p w:rsidR="00BC1028" w:rsidRPr="000170D2" w:rsidRDefault="00BC1028" w:rsidP="00E8562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 xml:space="preserve">   Мониторинг успешности учащихся: анкеты, тесты, опросы, практические задания, психологическая диагностика, итоговая пробная работа.</w:t>
      </w:r>
    </w:p>
    <w:p w:rsidR="00BC1028" w:rsidRPr="000170D2" w:rsidRDefault="00BC1028" w:rsidP="00D6728A">
      <w:pPr>
        <w:pStyle w:val="ListParagraph"/>
        <w:spacing w:after="0" w:line="240" w:lineRule="auto"/>
        <w:ind w:left="0"/>
        <w:rPr>
          <w:rFonts w:ascii="Times New Roman" w:hAnsi="Times New Roman"/>
          <w:kern w:val="2"/>
          <w:sz w:val="28"/>
          <w:szCs w:val="28"/>
        </w:rPr>
      </w:pPr>
    </w:p>
    <w:p w:rsidR="00BC1028" w:rsidRDefault="00BC1028" w:rsidP="00E85629">
      <w:pPr>
        <w:pStyle w:val="ListParagraph"/>
        <w:spacing w:after="0" w:line="240" w:lineRule="auto"/>
        <w:ind w:left="0"/>
        <w:rPr>
          <w:rFonts w:ascii="Times New Roman" w:hAnsi="Times New Roman"/>
          <w:kern w:val="2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t>3.</w:t>
      </w:r>
      <w:r w:rsidRPr="000170D2">
        <w:rPr>
          <w:rFonts w:ascii="Times New Roman" w:hAnsi="Times New Roman"/>
          <w:kern w:val="2"/>
          <w:sz w:val="28"/>
          <w:szCs w:val="28"/>
        </w:rPr>
        <w:t>Л</w:t>
      </w:r>
      <w:r w:rsidRPr="000170D2">
        <w:rPr>
          <w:rFonts w:ascii="Times New Roman" w:hAnsi="Times New Roman"/>
          <w:sz w:val="28"/>
          <w:szCs w:val="28"/>
        </w:rPr>
        <w:t xml:space="preserve">ичностные, </w:t>
      </w:r>
      <w:r w:rsidRPr="000170D2">
        <w:rPr>
          <w:rFonts w:ascii="Times New Roman" w:hAnsi="Times New Roman"/>
          <w:kern w:val="2"/>
          <w:sz w:val="28"/>
          <w:szCs w:val="28"/>
        </w:rPr>
        <w:t>метапредметные и предметные результаты</w:t>
      </w:r>
      <w:r>
        <w:rPr>
          <w:rFonts w:ascii="Times New Roman" w:hAnsi="Times New Roman"/>
          <w:kern w:val="2"/>
          <w:sz w:val="28"/>
          <w:szCs w:val="28"/>
        </w:rPr>
        <w:t>:</w:t>
      </w:r>
    </w:p>
    <w:p w:rsidR="00BC1028" w:rsidRPr="000170D2" w:rsidRDefault="00BC1028" w:rsidP="00E85629">
      <w:pPr>
        <w:pStyle w:val="ListParagraph"/>
        <w:spacing w:after="0" w:line="240" w:lineRule="auto"/>
        <w:ind w:left="0"/>
        <w:rPr>
          <w:rFonts w:ascii="Times New Roman" w:hAnsi="Times New Roman"/>
          <w:kern w:val="2"/>
          <w:sz w:val="28"/>
          <w:szCs w:val="28"/>
        </w:rPr>
      </w:pPr>
    </w:p>
    <w:p w:rsidR="00BC1028" w:rsidRPr="00E85629" w:rsidRDefault="00BC1028" w:rsidP="00D6728A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0170D2">
        <w:rPr>
          <w:rFonts w:ascii="Times New Roman" w:hAnsi="Times New Roman"/>
          <w:bCs/>
          <w:sz w:val="28"/>
          <w:szCs w:val="28"/>
        </w:rPr>
        <w:t>Личностные результаты освоения элективного курса должны отражать:</w:t>
      </w:r>
    </w:p>
    <w:p w:rsidR="00BC1028" w:rsidRPr="000170D2" w:rsidRDefault="00BC1028" w:rsidP="00E8562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170D2">
        <w:rPr>
          <w:rFonts w:ascii="Times New Roman" w:hAnsi="Times New Roman"/>
          <w:sz w:val="28"/>
          <w:szCs w:val="28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BC1028" w:rsidRDefault="00BC1028" w:rsidP="00E8562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170D2">
        <w:rPr>
          <w:rFonts w:ascii="Times New Roman" w:hAnsi="Times New Roman"/>
          <w:sz w:val="28"/>
          <w:szCs w:val="28"/>
        </w:rPr>
        <w:t>формирование коммуникативной компетентности в общении и  сотрудничестве со сверстниками, взрослыми в процессе образовательной, творческой и других видов деятельности</w:t>
      </w:r>
      <w:r>
        <w:rPr>
          <w:rFonts w:ascii="Times New Roman" w:hAnsi="Times New Roman"/>
          <w:sz w:val="28"/>
          <w:szCs w:val="28"/>
        </w:rPr>
        <w:t>.</w:t>
      </w:r>
    </w:p>
    <w:p w:rsidR="00BC1028" w:rsidRPr="000170D2" w:rsidRDefault="00BC1028" w:rsidP="00E8562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C1028" w:rsidRPr="000170D2" w:rsidRDefault="00BC1028" w:rsidP="00E8562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bCs/>
          <w:sz w:val="28"/>
          <w:szCs w:val="28"/>
        </w:rPr>
        <w:t>Метапредметные результаты освоения элективного курса:</w:t>
      </w:r>
    </w:p>
    <w:p w:rsidR="00BC1028" w:rsidRPr="000170D2" w:rsidRDefault="00BC1028" w:rsidP="00E85629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170D2">
        <w:rPr>
          <w:rFonts w:ascii="Times New Roman" w:hAnsi="Times New Roman"/>
          <w:sz w:val="28"/>
          <w:szCs w:val="28"/>
        </w:rPr>
        <w:t>умение самостоятельно определять цели и задачи своего обучения</w:t>
      </w:r>
      <w:r>
        <w:rPr>
          <w:rFonts w:ascii="Times New Roman" w:hAnsi="Times New Roman"/>
          <w:sz w:val="28"/>
          <w:szCs w:val="28"/>
        </w:rPr>
        <w:t>;</w:t>
      </w:r>
    </w:p>
    <w:p w:rsidR="00BC1028" w:rsidRPr="000170D2" w:rsidRDefault="00BC1028" w:rsidP="00E85629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170D2">
        <w:rPr>
          <w:rFonts w:ascii="Times New Roman" w:hAnsi="Times New Roman"/>
          <w:sz w:val="28"/>
          <w:szCs w:val="28"/>
        </w:rPr>
        <w:t>умение самостоятельно планировать пути  достижения целей</w:t>
      </w:r>
      <w:r>
        <w:rPr>
          <w:rFonts w:ascii="Times New Roman" w:hAnsi="Times New Roman"/>
          <w:sz w:val="28"/>
          <w:szCs w:val="28"/>
        </w:rPr>
        <w:t>;</w:t>
      </w:r>
    </w:p>
    <w:p w:rsidR="00BC1028" w:rsidRPr="000170D2" w:rsidRDefault="00BC1028" w:rsidP="00E85629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170D2">
        <w:rPr>
          <w:rFonts w:ascii="Times New Roman" w:hAnsi="Times New Roman"/>
          <w:sz w:val="28"/>
          <w:szCs w:val="28"/>
        </w:rPr>
        <w:t>умение соотносить свои действия с планируемыми результатами</w:t>
      </w:r>
      <w:r>
        <w:rPr>
          <w:rFonts w:ascii="Times New Roman" w:hAnsi="Times New Roman"/>
          <w:sz w:val="28"/>
          <w:szCs w:val="28"/>
        </w:rPr>
        <w:t>;</w:t>
      </w:r>
    </w:p>
    <w:p w:rsidR="00BC1028" w:rsidRPr="000170D2" w:rsidRDefault="00BC1028" w:rsidP="00E85629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170D2">
        <w:rPr>
          <w:rFonts w:ascii="Times New Roman" w:hAnsi="Times New Roman"/>
          <w:sz w:val="28"/>
          <w:szCs w:val="28"/>
        </w:rPr>
        <w:t xml:space="preserve">умение владеть основами самооценки; </w:t>
      </w:r>
    </w:p>
    <w:p w:rsidR="00BC1028" w:rsidRPr="000170D2" w:rsidRDefault="00BC1028" w:rsidP="00E85629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170D2">
        <w:rPr>
          <w:rFonts w:ascii="Times New Roman" w:hAnsi="Times New Roman"/>
          <w:sz w:val="28"/>
          <w:szCs w:val="28"/>
        </w:rPr>
        <w:t>умение  определять понятия, создавать обобщения, устанавливать аналогии, классифицировать</w:t>
      </w:r>
      <w:r>
        <w:rPr>
          <w:rFonts w:ascii="Times New Roman" w:hAnsi="Times New Roman"/>
          <w:sz w:val="28"/>
          <w:szCs w:val="28"/>
        </w:rPr>
        <w:t>;</w:t>
      </w:r>
      <w:r w:rsidRPr="000170D2">
        <w:rPr>
          <w:rFonts w:ascii="Times New Roman" w:hAnsi="Times New Roman"/>
          <w:sz w:val="28"/>
          <w:szCs w:val="28"/>
        </w:rPr>
        <w:t xml:space="preserve"> </w:t>
      </w:r>
    </w:p>
    <w:p w:rsidR="00BC1028" w:rsidRDefault="00BC1028" w:rsidP="00E85629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170D2">
        <w:rPr>
          <w:rFonts w:ascii="Times New Roman" w:hAnsi="Times New Roman"/>
          <w:sz w:val="28"/>
          <w:szCs w:val="28"/>
        </w:rPr>
        <w:t>умение организовывать  учебное сотрудничество и совместную деятельность с учителем и сверстниками;   работать индивидуально и в группе: формулировать, аргументировать и отстаивать своё мнение</w:t>
      </w:r>
      <w:r>
        <w:rPr>
          <w:rFonts w:ascii="Times New Roman" w:hAnsi="Times New Roman"/>
          <w:sz w:val="28"/>
          <w:szCs w:val="28"/>
        </w:rPr>
        <w:t>.</w:t>
      </w:r>
    </w:p>
    <w:p w:rsidR="00BC1028" w:rsidRPr="000170D2" w:rsidRDefault="00BC1028" w:rsidP="00E85629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C1028" w:rsidRPr="000170D2" w:rsidRDefault="00BC1028" w:rsidP="00E8562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0170D2">
        <w:rPr>
          <w:rFonts w:ascii="Times New Roman" w:hAnsi="Times New Roman"/>
          <w:bCs/>
          <w:sz w:val="28"/>
          <w:szCs w:val="28"/>
        </w:rPr>
        <w:t>Предметные результаты освоения элективного курса:</w:t>
      </w:r>
    </w:p>
    <w:p w:rsidR="00BC1028" w:rsidRPr="000170D2" w:rsidRDefault="00BC1028" w:rsidP="00E8562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170D2">
        <w:rPr>
          <w:rFonts w:ascii="Times New Roman" w:hAnsi="Times New Roman"/>
          <w:sz w:val="28"/>
          <w:szCs w:val="28"/>
        </w:rPr>
        <w:t xml:space="preserve">овладение базовыми понятиями элективного курса: </w:t>
      </w:r>
      <w:r w:rsidRPr="000170D2">
        <w:rPr>
          <w:rFonts w:ascii="Times New Roman" w:hAnsi="Times New Roman"/>
          <w:bCs/>
          <w:sz w:val="28"/>
          <w:szCs w:val="28"/>
        </w:rPr>
        <w:t>мотивы выбора профессии;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0170D2">
        <w:rPr>
          <w:rFonts w:ascii="Times New Roman" w:hAnsi="Times New Roman"/>
          <w:bCs/>
          <w:sz w:val="28"/>
          <w:szCs w:val="28"/>
        </w:rPr>
        <w:t>профессиональное самоопределение;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0170D2">
        <w:rPr>
          <w:rFonts w:ascii="Times New Roman" w:hAnsi="Times New Roman"/>
          <w:bCs/>
          <w:sz w:val="28"/>
          <w:szCs w:val="28"/>
        </w:rPr>
        <w:t>профессия, специальность, должность;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0170D2">
        <w:rPr>
          <w:rFonts w:ascii="Times New Roman" w:hAnsi="Times New Roman"/>
          <w:bCs/>
          <w:sz w:val="28"/>
          <w:szCs w:val="28"/>
        </w:rPr>
        <w:t>профессиональные интересы и склонности;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0170D2">
        <w:rPr>
          <w:rFonts w:ascii="Times New Roman" w:hAnsi="Times New Roman"/>
          <w:bCs/>
          <w:sz w:val="28"/>
          <w:szCs w:val="28"/>
        </w:rPr>
        <w:t>характер;</w:t>
      </w:r>
      <w:r w:rsidRPr="000170D2">
        <w:rPr>
          <w:rFonts w:ascii="Times New Roman" w:hAnsi="Times New Roman"/>
          <w:sz w:val="28"/>
          <w:szCs w:val="28"/>
        </w:rPr>
        <w:t xml:space="preserve"> темперамент;</w:t>
      </w:r>
    </w:p>
    <w:p w:rsidR="00BC1028" w:rsidRPr="000170D2" w:rsidRDefault="00BC1028" w:rsidP="00E8562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>карьера;</w:t>
      </w:r>
    </w:p>
    <w:p w:rsidR="00BC1028" w:rsidRPr="000170D2" w:rsidRDefault="00BC1028" w:rsidP="00E85629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0170D2">
        <w:rPr>
          <w:rFonts w:ascii="Times New Roman" w:hAnsi="Times New Roman"/>
          <w:sz w:val="28"/>
          <w:szCs w:val="28"/>
        </w:rPr>
        <w:t>формирование  умений ориентироваться в мире профессий;</w:t>
      </w:r>
    </w:p>
    <w:p w:rsidR="00BC1028" w:rsidRPr="000170D2" w:rsidRDefault="00BC1028" w:rsidP="00E85629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170D2">
        <w:rPr>
          <w:rFonts w:ascii="Times New Roman" w:hAnsi="Times New Roman"/>
          <w:sz w:val="28"/>
          <w:szCs w:val="28"/>
        </w:rPr>
        <w:t xml:space="preserve">формирование умений составлять личный профессиональный план жизненного пути и мобильно изменять его. </w:t>
      </w:r>
    </w:p>
    <w:p w:rsidR="00BC1028" w:rsidRPr="000170D2" w:rsidRDefault="00BC1028" w:rsidP="00E85629">
      <w:pPr>
        <w:tabs>
          <w:tab w:val="left" w:pos="30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C1028" w:rsidRDefault="00BC1028" w:rsidP="00B55985">
      <w:pPr>
        <w:tabs>
          <w:tab w:val="left" w:pos="30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1028" w:rsidRDefault="00BC1028" w:rsidP="00B55985">
      <w:pPr>
        <w:tabs>
          <w:tab w:val="left" w:pos="30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1028" w:rsidRDefault="00BC1028" w:rsidP="00B55985">
      <w:pPr>
        <w:tabs>
          <w:tab w:val="left" w:pos="30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1028" w:rsidRDefault="00BC1028" w:rsidP="00B55985">
      <w:pPr>
        <w:tabs>
          <w:tab w:val="left" w:pos="30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1028" w:rsidRDefault="00BC1028" w:rsidP="00B55985">
      <w:pPr>
        <w:tabs>
          <w:tab w:val="left" w:pos="30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1028" w:rsidRDefault="00BC1028" w:rsidP="00B55985">
      <w:pPr>
        <w:tabs>
          <w:tab w:val="left" w:pos="30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1028" w:rsidRDefault="00BC1028" w:rsidP="00B55985">
      <w:pPr>
        <w:tabs>
          <w:tab w:val="left" w:pos="30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1028" w:rsidRDefault="00BC1028" w:rsidP="00B55985">
      <w:pPr>
        <w:tabs>
          <w:tab w:val="left" w:pos="30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1028" w:rsidRDefault="00BC1028" w:rsidP="00B55985">
      <w:pPr>
        <w:tabs>
          <w:tab w:val="left" w:pos="30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1028" w:rsidRDefault="00BC1028" w:rsidP="00B55985">
      <w:pPr>
        <w:tabs>
          <w:tab w:val="left" w:pos="30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1028" w:rsidRDefault="00BC1028" w:rsidP="00B55985">
      <w:pPr>
        <w:tabs>
          <w:tab w:val="left" w:pos="30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1028" w:rsidRPr="000170D2" w:rsidRDefault="00BC1028" w:rsidP="00E85629">
      <w:pPr>
        <w:tabs>
          <w:tab w:val="left" w:pos="30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>4.Учебно-тематический план</w:t>
      </w:r>
    </w:p>
    <w:p w:rsidR="00BC1028" w:rsidRPr="000170D2" w:rsidRDefault="00BC1028" w:rsidP="00B55985">
      <w:pPr>
        <w:tabs>
          <w:tab w:val="left" w:pos="30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0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6054"/>
        <w:gridCol w:w="900"/>
        <w:gridCol w:w="1409"/>
        <w:gridCol w:w="1513"/>
      </w:tblGrid>
      <w:tr w:rsidR="00BC1028" w:rsidRPr="000170D2" w:rsidTr="00E85629">
        <w:trPr>
          <w:trHeight w:val="232"/>
        </w:trPr>
        <w:tc>
          <w:tcPr>
            <w:tcW w:w="534" w:type="dxa"/>
            <w:vMerge w:val="restart"/>
          </w:tcPr>
          <w:p w:rsidR="00BC1028" w:rsidRPr="000170D2" w:rsidRDefault="00BC1028" w:rsidP="00006A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BC1028" w:rsidRPr="000170D2" w:rsidRDefault="00BC1028" w:rsidP="00006A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6054" w:type="dxa"/>
            <w:vMerge w:val="restart"/>
          </w:tcPr>
          <w:p w:rsidR="00BC1028" w:rsidRPr="000170D2" w:rsidRDefault="00BC1028" w:rsidP="00006A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3822" w:type="dxa"/>
            <w:gridSpan w:val="3"/>
          </w:tcPr>
          <w:p w:rsidR="00BC1028" w:rsidRPr="000170D2" w:rsidRDefault="00BC1028" w:rsidP="00006A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</w:tr>
      <w:tr w:rsidR="00BC1028" w:rsidRPr="000170D2" w:rsidTr="00E85629">
        <w:trPr>
          <w:trHeight w:val="537"/>
        </w:trPr>
        <w:tc>
          <w:tcPr>
            <w:tcW w:w="534" w:type="dxa"/>
            <w:vMerge/>
            <w:vAlign w:val="center"/>
          </w:tcPr>
          <w:p w:rsidR="00BC1028" w:rsidRPr="000170D2" w:rsidRDefault="00BC1028" w:rsidP="00006AD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54" w:type="dxa"/>
            <w:vMerge/>
            <w:vAlign w:val="center"/>
          </w:tcPr>
          <w:p w:rsidR="00BC1028" w:rsidRPr="000170D2" w:rsidRDefault="00BC1028" w:rsidP="00006AD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BC1028" w:rsidRPr="000170D2" w:rsidRDefault="00BC1028" w:rsidP="00006A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409" w:type="dxa"/>
          </w:tcPr>
          <w:p w:rsidR="00BC1028" w:rsidRPr="000170D2" w:rsidRDefault="00BC1028" w:rsidP="00006ADB">
            <w:pPr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теоретических</w:t>
            </w:r>
          </w:p>
        </w:tc>
        <w:tc>
          <w:tcPr>
            <w:tcW w:w="1513" w:type="dxa"/>
          </w:tcPr>
          <w:p w:rsidR="00BC1028" w:rsidRPr="000170D2" w:rsidRDefault="00BC1028" w:rsidP="00006ADB">
            <w:pPr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практических</w:t>
            </w:r>
          </w:p>
        </w:tc>
      </w:tr>
      <w:tr w:rsidR="00BC1028" w:rsidRPr="000170D2" w:rsidTr="008B10C3">
        <w:trPr>
          <w:trHeight w:val="537"/>
        </w:trPr>
        <w:tc>
          <w:tcPr>
            <w:tcW w:w="10410" w:type="dxa"/>
            <w:gridSpan w:val="5"/>
            <w:vAlign w:val="center"/>
          </w:tcPr>
          <w:p w:rsidR="00BC1028" w:rsidRPr="000170D2" w:rsidRDefault="00BC1028" w:rsidP="008B10C3">
            <w:pPr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Раздел 1. Мои профессиональные намерения</w:t>
            </w:r>
          </w:p>
        </w:tc>
      </w:tr>
      <w:tr w:rsidR="00BC1028" w:rsidRPr="000170D2" w:rsidTr="00E85629">
        <w:trPr>
          <w:trHeight w:val="949"/>
        </w:trPr>
        <w:tc>
          <w:tcPr>
            <w:tcW w:w="534" w:type="dxa"/>
          </w:tcPr>
          <w:p w:rsidR="00BC1028" w:rsidRPr="000170D2" w:rsidRDefault="00BC1028" w:rsidP="00006ADB">
            <w:pPr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54" w:type="dxa"/>
          </w:tcPr>
          <w:p w:rsidR="00BC1028" w:rsidRPr="000170D2" w:rsidRDefault="00BC1028" w:rsidP="00E856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Правила охраны труда и противопожарной безопасности,  внутреннего распорядка. Понятие профессионального самоопределения</w:t>
            </w:r>
          </w:p>
        </w:tc>
        <w:tc>
          <w:tcPr>
            <w:tcW w:w="900" w:type="dxa"/>
          </w:tcPr>
          <w:p w:rsidR="00BC1028" w:rsidRPr="000170D2" w:rsidRDefault="00BC1028" w:rsidP="00006A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09" w:type="dxa"/>
          </w:tcPr>
          <w:p w:rsidR="00BC1028" w:rsidRPr="000170D2" w:rsidRDefault="00BC1028" w:rsidP="00006A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3" w:type="dxa"/>
          </w:tcPr>
          <w:p w:rsidR="00BC1028" w:rsidRPr="000170D2" w:rsidRDefault="00BC1028" w:rsidP="00006A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BC1028" w:rsidRPr="000170D2" w:rsidTr="00E85629">
        <w:trPr>
          <w:trHeight w:val="560"/>
        </w:trPr>
        <w:tc>
          <w:tcPr>
            <w:tcW w:w="534" w:type="dxa"/>
          </w:tcPr>
          <w:p w:rsidR="00BC1028" w:rsidRPr="000170D2" w:rsidRDefault="00BC1028" w:rsidP="00E856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054" w:type="dxa"/>
          </w:tcPr>
          <w:p w:rsidR="00BC1028" w:rsidRPr="000170D2" w:rsidRDefault="00BC1028" w:rsidP="00E856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Мотивы выбора профессии</w:t>
            </w:r>
          </w:p>
        </w:tc>
        <w:tc>
          <w:tcPr>
            <w:tcW w:w="900" w:type="dxa"/>
          </w:tcPr>
          <w:p w:rsidR="00BC1028" w:rsidRPr="000170D2" w:rsidRDefault="00BC1028" w:rsidP="00E856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09" w:type="dxa"/>
          </w:tcPr>
          <w:p w:rsidR="00BC1028" w:rsidRPr="000170D2" w:rsidRDefault="00BC1028" w:rsidP="00E856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3" w:type="dxa"/>
          </w:tcPr>
          <w:p w:rsidR="00BC1028" w:rsidRPr="000170D2" w:rsidRDefault="00BC1028" w:rsidP="00E856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C1028" w:rsidRPr="000170D2" w:rsidTr="00E85629">
        <w:trPr>
          <w:trHeight w:val="547"/>
        </w:trPr>
        <w:tc>
          <w:tcPr>
            <w:tcW w:w="534" w:type="dxa"/>
          </w:tcPr>
          <w:p w:rsidR="00BC1028" w:rsidRPr="000170D2" w:rsidRDefault="00BC1028" w:rsidP="00E856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054" w:type="dxa"/>
          </w:tcPr>
          <w:p w:rsidR="00BC1028" w:rsidRPr="000170D2" w:rsidRDefault="00BC1028" w:rsidP="00E856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 xml:space="preserve">Понятие  о  профессии </w:t>
            </w:r>
          </w:p>
        </w:tc>
        <w:tc>
          <w:tcPr>
            <w:tcW w:w="900" w:type="dxa"/>
          </w:tcPr>
          <w:p w:rsidR="00BC1028" w:rsidRPr="000170D2" w:rsidRDefault="00BC1028" w:rsidP="00E856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09" w:type="dxa"/>
          </w:tcPr>
          <w:p w:rsidR="00BC1028" w:rsidRPr="000170D2" w:rsidRDefault="00BC1028" w:rsidP="00E856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3" w:type="dxa"/>
          </w:tcPr>
          <w:p w:rsidR="00BC1028" w:rsidRPr="000170D2" w:rsidRDefault="00BC1028" w:rsidP="00E856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1028" w:rsidRPr="000170D2" w:rsidTr="00E85629">
        <w:trPr>
          <w:trHeight w:val="559"/>
        </w:trPr>
        <w:tc>
          <w:tcPr>
            <w:tcW w:w="534" w:type="dxa"/>
          </w:tcPr>
          <w:p w:rsidR="00BC1028" w:rsidRPr="000170D2" w:rsidRDefault="00BC1028" w:rsidP="00E856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054" w:type="dxa"/>
          </w:tcPr>
          <w:p w:rsidR="00BC1028" w:rsidRPr="000170D2" w:rsidRDefault="00BC1028" w:rsidP="00E856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Классификация профессий</w:t>
            </w:r>
          </w:p>
        </w:tc>
        <w:tc>
          <w:tcPr>
            <w:tcW w:w="900" w:type="dxa"/>
          </w:tcPr>
          <w:p w:rsidR="00BC1028" w:rsidRPr="000170D2" w:rsidRDefault="00BC1028" w:rsidP="00E856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09" w:type="dxa"/>
          </w:tcPr>
          <w:p w:rsidR="00BC1028" w:rsidRPr="000170D2" w:rsidRDefault="00BC1028" w:rsidP="00E856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3" w:type="dxa"/>
          </w:tcPr>
          <w:p w:rsidR="00BC1028" w:rsidRPr="000170D2" w:rsidRDefault="00BC1028" w:rsidP="00E856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C1028" w:rsidRPr="000170D2" w:rsidTr="00E85629">
        <w:tc>
          <w:tcPr>
            <w:tcW w:w="534" w:type="dxa"/>
          </w:tcPr>
          <w:p w:rsidR="00BC1028" w:rsidRPr="000170D2" w:rsidRDefault="00BC1028" w:rsidP="00E856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054" w:type="dxa"/>
          </w:tcPr>
          <w:p w:rsidR="00BC1028" w:rsidRPr="000170D2" w:rsidRDefault="00BC1028" w:rsidP="00E856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 xml:space="preserve">Интерес  к  профессиональной деятельности  </w:t>
            </w:r>
          </w:p>
        </w:tc>
        <w:tc>
          <w:tcPr>
            <w:tcW w:w="900" w:type="dxa"/>
          </w:tcPr>
          <w:p w:rsidR="00BC1028" w:rsidRPr="000170D2" w:rsidRDefault="00BC1028" w:rsidP="00E856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09" w:type="dxa"/>
          </w:tcPr>
          <w:p w:rsidR="00BC1028" w:rsidRPr="000170D2" w:rsidRDefault="00BC1028" w:rsidP="00E856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3" w:type="dxa"/>
          </w:tcPr>
          <w:p w:rsidR="00BC1028" w:rsidRPr="000170D2" w:rsidRDefault="00BC1028" w:rsidP="00E856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C1028" w:rsidRPr="000170D2" w:rsidTr="00E85629">
        <w:trPr>
          <w:trHeight w:val="561"/>
        </w:trPr>
        <w:tc>
          <w:tcPr>
            <w:tcW w:w="534" w:type="dxa"/>
          </w:tcPr>
          <w:p w:rsidR="00BC1028" w:rsidRPr="000170D2" w:rsidRDefault="00BC1028" w:rsidP="00E856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054" w:type="dxa"/>
          </w:tcPr>
          <w:p w:rsidR="00BC1028" w:rsidRPr="000170D2" w:rsidRDefault="00BC1028" w:rsidP="00E856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Учёт склонностей   и способностей в выборе  профессии</w:t>
            </w:r>
          </w:p>
        </w:tc>
        <w:tc>
          <w:tcPr>
            <w:tcW w:w="900" w:type="dxa"/>
          </w:tcPr>
          <w:p w:rsidR="00BC1028" w:rsidRPr="000170D2" w:rsidRDefault="00BC1028" w:rsidP="00E856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09" w:type="dxa"/>
          </w:tcPr>
          <w:p w:rsidR="00BC1028" w:rsidRPr="000170D2" w:rsidRDefault="00BC1028" w:rsidP="00E856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3" w:type="dxa"/>
          </w:tcPr>
          <w:p w:rsidR="00BC1028" w:rsidRPr="000170D2" w:rsidRDefault="00BC1028" w:rsidP="00E856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BC1028" w:rsidRPr="000170D2" w:rsidTr="00E85629">
        <w:trPr>
          <w:trHeight w:val="555"/>
        </w:trPr>
        <w:tc>
          <w:tcPr>
            <w:tcW w:w="534" w:type="dxa"/>
          </w:tcPr>
          <w:p w:rsidR="00BC1028" w:rsidRPr="000170D2" w:rsidRDefault="00BC1028" w:rsidP="00E856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054" w:type="dxa"/>
          </w:tcPr>
          <w:p w:rsidR="00BC1028" w:rsidRPr="000170D2" w:rsidRDefault="00BC1028" w:rsidP="00E856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Психические процессы, важные для профессионального самоопределения</w:t>
            </w:r>
          </w:p>
        </w:tc>
        <w:tc>
          <w:tcPr>
            <w:tcW w:w="900" w:type="dxa"/>
          </w:tcPr>
          <w:p w:rsidR="00BC1028" w:rsidRPr="000170D2" w:rsidRDefault="00BC1028" w:rsidP="00E856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09" w:type="dxa"/>
          </w:tcPr>
          <w:p w:rsidR="00BC1028" w:rsidRPr="000170D2" w:rsidRDefault="00BC1028" w:rsidP="00E856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3" w:type="dxa"/>
          </w:tcPr>
          <w:p w:rsidR="00BC1028" w:rsidRPr="000170D2" w:rsidRDefault="00BC1028" w:rsidP="00E856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C1028" w:rsidRPr="000170D2" w:rsidTr="00E85629">
        <w:trPr>
          <w:trHeight w:val="879"/>
        </w:trPr>
        <w:tc>
          <w:tcPr>
            <w:tcW w:w="534" w:type="dxa"/>
          </w:tcPr>
          <w:p w:rsidR="00BC1028" w:rsidRPr="000170D2" w:rsidRDefault="00BC1028" w:rsidP="00E856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054" w:type="dxa"/>
          </w:tcPr>
          <w:p w:rsidR="00BC1028" w:rsidRPr="000170D2" w:rsidRDefault="00BC1028" w:rsidP="00E856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Психические процессы, важные для профессионального самоопределения</w:t>
            </w:r>
          </w:p>
        </w:tc>
        <w:tc>
          <w:tcPr>
            <w:tcW w:w="900" w:type="dxa"/>
          </w:tcPr>
          <w:p w:rsidR="00BC1028" w:rsidRPr="000170D2" w:rsidRDefault="00BC1028" w:rsidP="00E856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09" w:type="dxa"/>
          </w:tcPr>
          <w:p w:rsidR="00BC1028" w:rsidRPr="000170D2" w:rsidRDefault="00BC1028" w:rsidP="00E856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3" w:type="dxa"/>
          </w:tcPr>
          <w:p w:rsidR="00BC1028" w:rsidRPr="000170D2" w:rsidRDefault="00BC1028" w:rsidP="00E856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C1028" w:rsidRPr="000170D2" w:rsidTr="00E85629">
        <w:trPr>
          <w:trHeight w:val="377"/>
        </w:trPr>
        <w:tc>
          <w:tcPr>
            <w:tcW w:w="534" w:type="dxa"/>
          </w:tcPr>
          <w:p w:rsidR="00BC1028" w:rsidRPr="000170D2" w:rsidRDefault="00BC1028" w:rsidP="00E856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054" w:type="dxa"/>
          </w:tcPr>
          <w:p w:rsidR="00BC1028" w:rsidRPr="000170D2" w:rsidRDefault="00BC1028" w:rsidP="00E856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Учет особенностей характера в профессиональной деятельности</w:t>
            </w:r>
          </w:p>
        </w:tc>
        <w:tc>
          <w:tcPr>
            <w:tcW w:w="900" w:type="dxa"/>
          </w:tcPr>
          <w:p w:rsidR="00BC1028" w:rsidRPr="000170D2" w:rsidRDefault="00BC1028" w:rsidP="00E856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09" w:type="dxa"/>
          </w:tcPr>
          <w:p w:rsidR="00BC1028" w:rsidRPr="000170D2" w:rsidRDefault="00BC1028" w:rsidP="00E856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3" w:type="dxa"/>
          </w:tcPr>
          <w:p w:rsidR="00BC1028" w:rsidRPr="000170D2" w:rsidRDefault="00BC1028" w:rsidP="00E856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BC1028" w:rsidRPr="000170D2" w:rsidTr="00E85629">
        <w:trPr>
          <w:trHeight w:val="286"/>
        </w:trPr>
        <w:tc>
          <w:tcPr>
            <w:tcW w:w="534" w:type="dxa"/>
          </w:tcPr>
          <w:p w:rsidR="00BC1028" w:rsidRPr="000170D2" w:rsidRDefault="00BC1028" w:rsidP="00E856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054" w:type="dxa"/>
          </w:tcPr>
          <w:p w:rsidR="00BC1028" w:rsidRPr="000170D2" w:rsidRDefault="00BC1028" w:rsidP="00E856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Учет особенностей темперамента в профессиональной деятельности</w:t>
            </w:r>
          </w:p>
        </w:tc>
        <w:tc>
          <w:tcPr>
            <w:tcW w:w="900" w:type="dxa"/>
          </w:tcPr>
          <w:p w:rsidR="00BC1028" w:rsidRPr="000170D2" w:rsidRDefault="00BC1028" w:rsidP="00E856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09" w:type="dxa"/>
          </w:tcPr>
          <w:p w:rsidR="00BC1028" w:rsidRPr="000170D2" w:rsidRDefault="00BC1028" w:rsidP="00E856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3" w:type="dxa"/>
          </w:tcPr>
          <w:p w:rsidR="00BC1028" w:rsidRPr="000170D2" w:rsidRDefault="00BC1028" w:rsidP="00E856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C1028" w:rsidRPr="000170D2" w:rsidTr="00E85629">
        <w:trPr>
          <w:trHeight w:val="286"/>
        </w:trPr>
        <w:tc>
          <w:tcPr>
            <w:tcW w:w="534" w:type="dxa"/>
          </w:tcPr>
          <w:p w:rsidR="00BC1028" w:rsidRPr="000170D2" w:rsidRDefault="00BC1028" w:rsidP="00E856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054" w:type="dxa"/>
          </w:tcPr>
          <w:p w:rsidR="00BC1028" w:rsidRPr="000170D2" w:rsidRDefault="00BC1028" w:rsidP="00E856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Конфликт. Способы выхода из конфликта</w:t>
            </w:r>
          </w:p>
        </w:tc>
        <w:tc>
          <w:tcPr>
            <w:tcW w:w="900" w:type="dxa"/>
          </w:tcPr>
          <w:p w:rsidR="00BC1028" w:rsidRPr="000170D2" w:rsidRDefault="00BC1028" w:rsidP="00E856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09" w:type="dxa"/>
          </w:tcPr>
          <w:p w:rsidR="00BC1028" w:rsidRPr="000170D2" w:rsidRDefault="00BC1028" w:rsidP="00E856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3" w:type="dxa"/>
          </w:tcPr>
          <w:p w:rsidR="00BC1028" w:rsidRPr="000170D2" w:rsidRDefault="00BC1028" w:rsidP="00E856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C1028" w:rsidRPr="000170D2" w:rsidTr="00E85629">
        <w:trPr>
          <w:trHeight w:val="286"/>
        </w:trPr>
        <w:tc>
          <w:tcPr>
            <w:tcW w:w="534" w:type="dxa"/>
          </w:tcPr>
          <w:p w:rsidR="00BC1028" w:rsidRPr="000170D2" w:rsidRDefault="00BC1028" w:rsidP="00E856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6054" w:type="dxa"/>
          </w:tcPr>
          <w:p w:rsidR="00BC1028" w:rsidRPr="000170D2" w:rsidRDefault="00BC1028" w:rsidP="00E856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Исследование самооценки</w:t>
            </w:r>
          </w:p>
        </w:tc>
        <w:tc>
          <w:tcPr>
            <w:tcW w:w="900" w:type="dxa"/>
          </w:tcPr>
          <w:p w:rsidR="00BC1028" w:rsidRPr="000170D2" w:rsidRDefault="00BC1028" w:rsidP="00E856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09" w:type="dxa"/>
          </w:tcPr>
          <w:p w:rsidR="00BC1028" w:rsidRPr="000170D2" w:rsidRDefault="00BC1028" w:rsidP="00E856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3" w:type="dxa"/>
          </w:tcPr>
          <w:p w:rsidR="00BC1028" w:rsidRPr="000170D2" w:rsidRDefault="00BC1028" w:rsidP="00E856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C1028" w:rsidRPr="000170D2" w:rsidTr="00E85629">
        <w:trPr>
          <w:trHeight w:val="286"/>
        </w:trPr>
        <w:tc>
          <w:tcPr>
            <w:tcW w:w="534" w:type="dxa"/>
          </w:tcPr>
          <w:p w:rsidR="00BC1028" w:rsidRPr="000170D2" w:rsidRDefault="00BC1028" w:rsidP="00E856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6054" w:type="dxa"/>
          </w:tcPr>
          <w:p w:rsidR="00BC1028" w:rsidRPr="000170D2" w:rsidRDefault="00BC1028" w:rsidP="00E856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Правильный выбор профессионального пути</w:t>
            </w:r>
          </w:p>
        </w:tc>
        <w:tc>
          <w:tcPr>
            <w:tcW w:w="900" w:type="dxa"/>
          </w:tcPr>
          <w:p w:rsidR="00BC1028" w:rsidRPr="000170D2" w:rsidRDefault="00BC1028" w:rsidP="00E856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09" w:type="dxa"/>
          </w:tcPr>
          <w:p w:rsidR="00BC1028" w:rsidRPr="000170D2" w:rsidRDefault="00BC1028" w:rsidP="00E856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3" w:type="dxa"/>
          </w:tcPr>
          <w:p w:rsidR="00BC1028" w:rsidRPr="000170D2" w:rsidRDefault="00BC1028" w:rsidP="00E856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BC1028" w:rsidRPr="000170D2" w:rsidTr="00E85629">
        <w:trPr>
          <w:trHeight w:val="286"/>
        </w:trPr>
        <w:tc>
          <w:tcPr>
            <w:tcW w:w="534" w:type="dxa"/>
          </w:tcPr>
          <w:p w:rsidR="00BC1028" w:rsidRPr="000170D2" w:rsidRDefault="00BC1028" w:rsidP="00E856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6054" w:type="dxa"/>
          </w:tcPr>
          <w:p w:rsidR="00BC1028" w:rsidRPr="000170D2" w:rsidRDefault="00BC1028" w:rsidP="00E856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Построение профессиональной карьеры</w:t>
            </w:r>
          </w:p>
        </w:tc>
        <w:tc>
          <w:tcPr>
            <w:tcW w:w="900" w:type="dxa"/>
          </w:tcPr>
          <w:p w:rsidR="00BC1028" w:rsidRPr="000170D2" w:rsidRDefault="00BC1028" w:rsidP="00E856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09" w:type="dxa"/>
          </w:tcPr>
          <w:p w:rsidR="00BC1028" w:rsidRPr="000170D2" w:rsidRDefault="00BC1028" w:rsidP="00E856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3" w:type="dxa"/>
          </w:tcPr>
          <w:p w:rsidR="00BC1028" w:rsidRPr="000170D2" w:rsidRDefault="00BC1028" w:rsidP="00E856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C1028" w:rsidRPr="000170D2" w:rsidTr="00E85629">
        <w:trPr>
          <w:trHeight w:val="494"/>
        </w:trPr>
        <w:tc>
          <w:tcPr>
            <w:tcW w:w="534" w:type="dxa"/>
          </w:tcPr>
          <w:p w:rsidR="00BC1028" w:rsidRPr="000170D2" w:rsidRDefault="00BC1028" w:rsidP="00E856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6054" w:type="dxa"/>
          </w:tcPr>
          <w:p w:rsidR="00BC1028" w:rsidRPr="000170D2" w:rsidRDefault="00BC1028" w:rsidP="00E856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Пути получения профессии</w:t>
            </w:r>
          </w:p>
        </w:tc>
        <w:tc>
          <w:tcPr>
            <w:tcW w:w="900" w:type="dxa"/>
          </w:tcPr>
          <w:p w:rsidR="00BC1028" w:rsidRPr="000170D2" w:rsidRDefault="00BC1028" w:rsidP="00E856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09" w:type="dxa"/>
          </w:tcPr>
          <w:p w:rsidR="00BC1028" w:rsidRPr="000170D2" w:rsidRDefault="00BC1028" w:rsidP="00E856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3" w:type="dxa"/>
          </w:tcPr>
          <w:p w:rsidR="00BC1028" w:rsidRPr="000170D2" w:rsidRDefault="00BC1028" w:rsidP="00E856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BC1028" w:rsidRPr="000170D2" w:rsidTr="00E85629">
        <w:trPr>
          <w:trHeight w:val="286"/>
        </w:trPr>
        <w:tc>
          <w:tcPr>
            <w:tcW w:w="534" w:type="dxa"/>
          </w:tcPr>
          <w:p w:rsidR="00BC1028" w:rsidRPr="000170D2" w:rsidRDefault="00BC1028" w:rsidP="00E856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6054" w:type="dxa"/>
          </w:tcPr>
          <w:p w:rsidR="00BC1028" w:rsidRPr="000170D2" w:rsidRDefault="00BC1028" w:rsidP="00E856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Навыки поиска работы</w:t>
            </w:r>
          </w:p>
        </w:tc>
        <w:tc>
          <w:tcPr>
            <w:tcW w:w="900" w:type="dxa"/>
          </w:tcPr>
          <w:p w:rsidR="00BC1028" w:rsidRPr="000170D2" w:rsidRDefault="00BC1028" w:rsidP="00E856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09" w:type="dxa"/>
          </w:tcPr>
          <w:p w:rsidR="00BC1028" w:rsidRPr="000170D2" w:rsidRDefault="00BC1028" w:rsidP="00E856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3" w:type="dxa"/>
          </w:tcPr>
          <w:p w:rsidR="00BC1028" w:rsidRPr="000170D2" w:rsidRDefault="00BC1028" w:rsidP="00E856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C1028" w:rsidRPr="000170D2" w:rsidTr="00E85629">
        <w:trPr>
          <w:trHeight w:val="286"/>
        </w:trPr>
        <w:tc>
          <w:tcPr>
            <w:tcW w:w="534" w:type="dxa"/>
          </w:tcPr>
          <w:p w:rsidR="00BC1028" w:rsidRPr="000170D2" w:rsidRDefault="00BC1028" w:rsidP="00E856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6054" w:type="dxa"/>
          </w:tcPr>
          <w:p w:rsidR="00BC1028" w:rsidRPr="000170D2" w:rsidRDefault="00BC1028" w:rsidP="00E856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Компьютерное тестирование по программе «Ориентир»</w:t>
            </w:r>
          </w:p>
        </w:tc>
        <w:tc>
          <w:tcPr>
            <w:tcW w:w="900" w:type="dxa"/>
          </w:tcPr>
          <w:p w:rsidR="00BC1028" w:rsidRPr="000170D2" w:rsidRDefault="00BC1028" w:rsidP="00E856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09" w:type="dxa"/>
          </w:tcPr>
          <w:p w:rsidR="00BC1028" w:rsidRPr="000170D2" w:rsidRDefault="00BC1028" w:rsidP="00E856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3" w:type="dxa"/>
          </w:tcPr>
          <w:p w:rsidR="00BC1028" w:rsidRPr="000170D2" w:rsidRDefault="00BC1028" w:rsidP="00E856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C1028" w:rsidRPr="000170D2" w:rsidTr="00E85629">
        <w:trPr>
          <w:trHeight w:val="286"/>
        </w:trPr>
        <w:tc>
          <w:tcPr>
            <w:tcW w:w="534" w:type="dxa"/>
          </w:tcPr>
          <w:p w:rsidR="00BC1028" w:rsidRPr="000170D2" w:rsidRDefault="00BC1028" w:rsidP="00E856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6054" w:type="dxa"/>
          </w:tcPr>
          <w:p w:rsidR="00BC1028" w:rsidRPr="000170D2" w:rsidRDefault="00BC1028" w:rsidP="00E856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 xml:space="preserve">Самоанализ.  Личный профессиональный план </w:t>
            </w:r>
          </w:p>
        </w:tc>
        <w:tc>
          <w:tcPr>
            <w:tcW w:w="900" w:type="dxa"/>
          </w:tcPr>
          <w:p w:rsidR="00BC1028" w:rsidRPr="000170D2" w:rsidRDefault="00BC1028" w:rsidP="00E856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09" w:type="dxa"/>
          </w:tcPr>
          <w:p w:rsidR="00BC1028" w:rsidRPr="000170D2" w:rsidRDefault="00BC1028" w:rsidP="00E856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3" w:type="dxa"/>
          </w:tcPr>
          <w:p w:rsidR="00BC1028" w:rsidRPr="000170D2" w:rsidRDefault="00BC1028" w:rsidP="00E856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BC1028" w:rsidRPr="000170D2" w:rsidTr="00B85B05">
        <w:trPr>
          <w:trHeight w:val="628"/>
        </w:trPr>
        <w:tc>
          <w:tcPr>
            <w:tcW w:w="10410" w:type="dxa"/>
            <w:gridSpan w:val="5"/>
          </w:tcPr>
          <w:p w:rsidR="00BC1028" w:rsidRPr="000170D2" w:rsidRDefault="00BC1028" w:rsidP="00E856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Раздел 2. Психология</w:t>
            </w:r>
          </w:p>
        </w:tc>
      </w:tr>
      <w:tr w:rsidR="00BC1028" w:rsidRPr="000170D2" w:rsidTr="00E85629">
        <w:trPr>
          <w:trHeight w:val="286"/>
        </w:trPr>
        <w:tc>
          <w:tcPr>
            <w:tcW w:w="534" w:type="dxa"/>
          </w:tcPr>
          <w:p w:rsidR="00BC1028" w:rsidRPr="000170D2" w:rsidRDefault="00BC1028" w:rsidP="00E856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54" w:type="dxa"/>
          </w:tcPr>
          <w:p w:rsidR="00BC1028" w:rsidRPr="00E3429B" w:rsidRDefault="00BC1028" w:rsidP="00E856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29B">
              <w:rPr>
                <w:rFonts w:ascii="Times New Roman" w:hAnsi="Times New Roman"/>
                <w:sz w:val="28"/>
                <w:szCs w:val="28"/>
              </w:rPr>
              <w:t>Введение. Инструктаж по охране труда на рабочем месте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00" w:type="dxa"/>
          </w:tcPr>
          <w:p w:rsidR="00BC1028" w:rsidRPr="000170D2" w:rsidRDefault="00BC1028" w:rsidP="00E856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09" w:type="dxa"/>
          </w:tcPr>
          <w:p w:rsidR="00BC1028" w:rsidRPr="000170D2" w:rsidRDefault="00BC1028" w:rsidP="00E856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3" w:type="dxa"/>
          </w:tcPr>
          <w:p w:rsidR="00BC1028" w:rsidRPr="000170D2" w:rsidRDefault="00BC1028" w:rsidP="00E856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BC1028" w:rsidRPr="000170D2" w:rsidTr="00E85629">
        <w:trPr>
          <w:trHeight w:val="286"/>
        </w:trPr>
        <w:tc>
          <w:tcPr>
            <w:tcW w:w="534" w:type="dxa"/>
          </w:tcPr>
          <w:p w:rsidR="00BC1028" w:rsidRPr="000170D2" w:rsidRDefault="00BC1028" w:rsidP="00E856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054" w:type="dxa"/>
          </w:tcPr>
          <w:p w:rsidR="00BC1028" w:rsidRPr="00E3429B" w:rsidRDefault="00BC1028" w:rsidP="00E856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29B">
              <w:rPr>
                <w:rFonts w:ascii="Times New Roman" w:hAnsi="Times New Roman"/>
                <w:sz w:val="28"/>
                <w:szCs w:val="28"/>
              </w:rPr>
              <w:t>Общая психология</w:t>
            </w:r>
          </w:p>
        </w:tc>
        <w:tc>
          <w:tcPr>
            <w:tcW w:w="900" w:type="dxa"/>
          </w:tcPr>
          <w:p w:rsidR="00BC1028" w:rsidRPr="000170D2" w:rsidRDefault="00BC1028" w:rsidP="00E856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09" w:type="dxa"/>
          </w:tcPr>
          <w:p w:rsidR="00BC1028" w:rsidRPr="000170D2" w:rsidRDefault="00BC1028" w:rsidP="00E856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3" w:type="dxa"/>
          </w:tcPr>
          <w:p w:rsidR="00BC1028" w:rsidRPr="000170D2" w:rsidRDefault="00BC1028" w:rsidP="00E856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C1028" w:rsidRPr="000170D2" w:rsidTr="00E85629">
        <w:trPr>
          <w:trHeight w:val="564"/>
        </w:trPr>
        <w:tc>
          <w:tcPr>
            <w:tcW w:w="534" w:type="dxa"/>
          </w:tcPr>
          <w:p w:rsidR="00BC1028" w:rsidRPr="000170D2" w:rsidRDefault="00BC1028" w:rsidP="00E856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054" w:type="dxa"/>
          </w:tcPr>
          <w:p w:rsidR="00BC1028" w:rsidRPr="00E3429B" w:rsidRDefault="00BC1028" w:rsidP="00E856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29B">
              <w:rPr>
                <w:rFonts w:ascii="Times New Roman" w:hAnsi="Times New Roman"/>
                <w:sz w:val="28"/>
                <w:szCs w:val="28"/>
              </w:rPr>
              <w:t>Возрастная психологи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я</w:t>
            </w:r>
          </w:p>
        </w:tc>
        <w:tc>
          <w:tcPr>
            <w:tcW w:w="900" w:type="dxa"/>
          </w:tcPr>
          <w:p w:rsidR="00BC1028" w:rsidRPr="000170D2" w:rsidRDefault="00BC1028" w:rsidP="00E856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09" w:type="dxa"/>
          </w:tcPr>
          <w:p w:rsidR="00BC1028" w:rsidRPr="000170D2" w:rsidRDefault="00BC1028" w:rsidP="00E856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3" w:type="dxa"/>
          </w:tcPr>
          <w:p w:rsidR="00BC1028" w:rsidRPr="000170D2" w:rsidRDefault="00BC1028" w:rsidP="00E856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BC1028" w:rsidRPr="000170D2" w:rsidTr="00E85629">
        <w:trPr>
          <w:trHeight w:val="432"/>
        </w:trPr>
        <w:tc>
          <w:tcPr>
            <w:tcW w:w="534" w:type="dxa"/>
          </w:tcPr>
          <w:p w:rsidR="00BC1028" w:rsidRPr="000170D2" w:rsidRDefault="00BC1028" w:rsidP="00E856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054" w:type="dxa"/>
          </w:tcPr>
          <w:p w:rsidR="00BC1028" w:rsidRPr="00E3429B" w:rsidRDefault="00BC1028" w:rsidP="00E856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29B">
              <w:rPr>
                <w:rFonts w:ascii="Times New Roman" w:hAnsi="Times New Roman"/>
                <w:sz w:val="28"/>
                <w:szCs w:val="28"/>
              </w:rPr>
              <w:t>Педагогическая психология</w:t>
            </w:r>
          </w:p>
        </w:tc>
        <w:tc>
          <w:tcPr>
            <w:tcW w:w="900" w:type="dxa"/>
          </w:tcPr>
          <w:p w:rsidR="00BC1028" w:rsidRPr="000170D2" w:rsidRDefault="00BC1028" w:rsidP="00E856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09" w:type="dxa"/>
          </w:tcPr>
          <w:p w:rsidR="00BC1028" w:rsidRPr="000170D2" w:rsidRDefault="00BC1028" w:rsidP="00E856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3" w:type="dxa"/>
          </w:tcPr>
          <w:p w:rsidR="00BC1028" w:rsidRPr="000170D2" w:rsidRDefault="00BC1028" w:rsidP="00E856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C1028" w:rsidRPr="000170D2" w:rsidTr="00E85629">
        <w:trPr>
          <w:trHeight w:val="286"/>
        </w:trPr>
        <w:tc>
          <w:tcPr>
            <w:tcW w:w="534" w:type="dxa"/>
          </w:tcPr>
          <w:p w:rsidR="00BC1028" w:rsidRPr="000170D2" w:rsidRDefault="00BC1028" w:rsidP="00E856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054" w:type="dxa"/>
          </w:tcPr>
          <w:p w:rsidR="00BC1028" w:rsidRPr="00E3429B" w:rsidRDefault="00BC1028" w:rsidP="00E856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29B">
              <w:rPr>
                <w:rFonts w:ascii="Times New Roman" w:hAnsi="Times New Roman"/>
                <w:sz w:val="28"/>
                <w:szCs w:val="28"/>
              </w:rPr>
              <w:t>Воображение как психический познавательный процесс</w:t>
            </w:r>
          </w:p>
        </w:tc>
        <w:tc>
          <w:tcPr>
            <w:tcW w:w="900" w:type="dxa"/>
          </w:tcPr>
          <w:p w:rsidR="00BC1028" w:rsidRPr="000170D2" w:rsidRDefault="00BC1028" w:rsidP="00E856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09" w:type="dxa"/>
          </w:tcPr>
          <w:p w:rsidR="00BC1028" w:rsidRPr="000170D2" w:rsidRDefault="00BC1028" w:rsidP="00E856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3" w:type="dxa"/>
          </w:tcPr>
          <w:p w:rsidR="00BC1028" w:rsidRPr="000170D2" w:rsidRDefault="00BC1028" w:rsidP="00E856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BC1028" w:rsidRPr="000170D2" w:rsidTr="00E85629">
        <w:trPr>
          <w:trHeight w:val="275"/>
        </w:trPr>
        <w:tc>
          <w:tcPr>
            <w:tcW w:w="534" w:type="dxa"/>
          </w:tcPr>
          <w:p w:rsidR="00BC1028" w:rsidRPr="000170D2" w:rsidRDefault="00BC1028" w:rsidP="00E856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054" w:type="dxa"/>
          </w:tcPr>
          <w:p w:rsidR="00BC1028" w:rsidRPr="00E3429B" w:rsidRDefault="00BC1028" w:rsidP="00E856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3"/>
                <w:sz w:val="28"/>
                <w:szCs w:val="28"/>
                <w:lang w:eastAsia="en-US"/>
              </w:rPr>
              <w:t>Агрессия: причинение вреда себе и другим</w:t>
            </w:r>
          </w:p>
        </w:tc>
        <w:tc>
          <w:tcPr>
            <w:tcW w:w="900" w:type="dxa"/>
          </w:tcPr>
          <w:p w:rsidR="00BC1028" w:rsidRPr="000170D2" w:rsidRDefault="00BC1028" w:rsidP="00E856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09" w:type="dxa"/>
          </w:tcPr>
          <w:p w:rsidR="00BC1028" w:rsidRPr="000170D2" w:rsidRDefault="00BC1028" w:rsidP="00E856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3" w:type="dxa"/>
          </w:tcPr>
          <w:p w:rsidR="00BC1028" w:rsidRPr="000170D2" w:rsidRDefault="00BC1028" w:rsidP="00E856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BC1028" w:rsidRPr="000170D2" w:rsidTr="00E85629">
        <w:trPr>
          <w:trHeight w:val="275"/>
        </w:trPr>
        <w:tc>
          <w:tcPr>
            <w:tcW w:w="534" w:type="dxa"/>
          </w:tcPr>
          <w:p w:rsidR="00BC1028" w:rsidRPr="000170D2" w:rsidRDefault="00BC1028" w:rsidP="00E856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054" w:type="dxa"/>
          </w:tcPr>
          <w:p w:rsidR="00BC1028" w:rsidRPr="00E3429B" w:rsidRDefault="00BC1028" w:rsidP="00E856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29B">
              <w:rPr>
                <w:rFonts w:ascii="Times New Roman" w:hAnsi="Times New Roman"/>
                <w:color w:val="000000"/>
                <w:spacing w:val="3"/>
                <w:sz w:val="28"/>
                <w:szCs w:val="28"/>
                <w:lang w:eastAsia="en-US"/>
              </w:rPr>
              <w:t>Мозг и психика. Факторы, влияющие на развитие  психики</w:t>
            </w:r>
          </w:p>
        </w:tc>
        <w:tc>
          <w:tcPr>
            <w:tcW w:w="900" w:type="dxa"/>
          </w:tcPr>
          <w:p w:rsidR="00BC1028" w:rsidRPr="000170D2" w:rsidRDefault="00BC1028" w:rsidP="00E856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09" w:type="dxa"/>
          </w:tcPr>
          <w:p w:rsidR="00BC1028" w:rsidRPr="000170D2" w:rsidRDefault="00BC1028" w:rsidP="00E856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3" w:type="dxa"/>
          </w:tcPr>
          <w:p w:rsidR="00BC1028" w:rsidRPr="000170D2" w:rsidRDefault="00BC1028" w:rsidP="00E856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C1028" w:rsidRPr="000170D2" w:rsidTr="00E85629">
        <w:trPr>
          <w:trHeight w:val="156"/>
        </w:trPr>
        <w:tc>
          <w:tcPr>
            <w:tcW w:w="534" w:type="dxa"/>
          </w:tcPr>
          <w:p w:rsidR="00BC1028" w:rsidRPr="000170D2" w:rsidRDefault="00BC1028" w:rsidP="00E856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054" w:type="dxa"/>
          </w:tcPr>
          <w:p w:rsidR="00BC1028" w:rsidRPr="00E3429B" w:rsidRDefault="00BC1028" w:rsidP="00E85629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E3429B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Психологический марафон «Как избежать психологических комплексов</w:t>
            </w:r>
          </w:p>
        </w:tc>
        <w:tc>
          <w:tcPr>
            <w:tcW w:w="900" w:type="dxa"/>
          </w:tcPr>
          <w:p w:rsidR="00BC1028" w:rsidRPr="000170D2" w:rsidRDefault="00BC1028" w:rsidP="00E856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09" w:type="dxa"/>
          </w:tcPr>
          <w:p w:rsidR="00BC1028" w:rsidRPr="000170D2" w:rsidRDefault="00BC1028" w:rsidP="00E856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3" w:type="dxa"/>
          </w:tcPr>
          <w:p w:rsidR="00BC1028" w:rsidRPr="000170D2" w:rsidRDefault="00BC1028" w:rsidP="00E856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BC1028" w:rsidRPr="000170D2" w:rsidTr="00E85629">
        <w:trPr>
          <w:trHeight w:val="286"/>
        </w:trPr>
        <w:tc>
          <w:tcPr>
            <w:tcW w:w="534" w:type="dxa"/>
          </w:tcPr>
          <w:p w:rsidR="00BC1028" w:rsidRPr="000170D2" w:rsidRDefault="00BC1028" w:rsidP="00E856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054" w:type="dxa"/>
          </w:tcPr>
          <w:p w:rsidR="00BC1028" w:rsidRPr="00E3429B" w:rsidRDefault="00BC1028" w:rsidP="00E856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29B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Общее   понятие   о   характере.   Формирование   и </w:t>
            </w:r>
            <w:r w:rsidRPr="00E3429B">
              <w:rPr>
                <w:rFonts w:ascii="Times New Roman" w:hAnsi="Times New Roman"/>
                <w:bCs/>
                <w:color w:val="000000"/>
                <w:spacing w:val="1"/>
                <w:sz w:val="28"/>
                <w:szCs w:val="28"/>
              </w:rPr>
              <w:t>самовоспитание  характера</w:t>
            </w:r>
          </w:p>
        </w:tc>
        <w:tc>
          <w:tcPr>
            <w:tcW w:w="900" w:type="dxa"/>
          </w:tcPr>
          <w:p w:rsidR="00BC1028" w:rsidRPr="000170D2" w:rsidRDefault="00BC1028" w:rsidP="00E856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09" w:type="dxa"/>
          </w:tcPr>
          <w:p w:rsidR="00BC1028" w:rsidRPr="000170D2" w:rsidRDefault="00BC1028" w:rsidP="00E856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3" w:type="dxa"/>
          </w:tcPr>
          <w:p w:rsidR="00BC1028" w:rsidRPr="000170D2" w:rsidRDefault="00BC1028" w:rsidP="00E856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C1028" w:rsidRPr="000170D2" w:rsidTr="00E85629">
        <w:trPr>
          <w:trHeight w:val="286"/>
        </w:trPr>
        <w:tc>
          <w:tcPr>
            <w:tcW w:w="534" w:type="dxa"/>
          </w:tcPr>
          <w:p w:rsidR="00BC1028" w:rsidRPr="000170D2" w:rsidRDefault="00BC1028" w:rsidP="00E856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054" w:type="dxa"/>
          </w:tcPr>
          <w:p w:rsidR="00BC1028" w:rsidRPr="00E3429B" w:rsidRDefault="00BC1028" w:rsidP="00E856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О</w:t>
            </w:r>
            <w:r w:rsidRPr="00E3429B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 xml:space="preserve">пределение    типа    нервной </w:t>
            </w:r>
            <w:r w:rsidRPr="00E3429B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системы 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. </w:t>
            </w:r>
            <w:r w:rsidRPr="00E3429B">
              <w:rPr>
                <w:rFonts w:ascii="Times New Roman" w:hAnsi="Times New Roman"/>
                <w:color w:val="000000"/>
                <w:spacing w:val="5"/>
                <w:sz w:val="28"/>
                <w:szCs w:val="28"/>
              </w:rPr>
              <w:t>Познавательные психические процессы</w:t>
            </w:r>
          </w:p>
        </w:tc>
        <w:tc>
          <w:tcPr>
            <w:tcW w:w="900" w:type="dxa"/>
          </w:tcPr>
          <w:p w:rsidR="00BC1028" w:rsidRPr="000170D2" w:rsidRDefault="00BC1028" w:rsidP="00E856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09" w:type="dxa"/>
          </w:tcPr>
          <w:p w:rsidR="00BC1028" w:rsidRPr="000170D2" w:rsidRDefault="00BC1028" w:rsidP="00E856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3" w:type="dxa"/>
          </w:tcPr>
          <w:p w:rsidR="00BC1028" w:rsidRPr="000170D2" w:rsidRDefault="00BC1028" w:rsidP="00E856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BC1028" w:rsidRPr="000170D2" w:rsidTr="00E85629">
        <w:trPr>
          <w:trHeight w:val="286"/>
        </w:trPr>
        <w:tc>
          <w:tcPr>
            <w:tcW w:w="534" w:type="dxa"/>
          </w:tcPr>
          <w:p w:rsidR="00BC1028" w:rsidRPr="000170D2" w:rsidRDefault="00BC1028" w:rsidP="00E856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054" w:type="dxa"/>
          </w:tcPr>
          <w:p w:rsidR="00BC1028" w:rsidRPr="00E3429B" w:rsidRDefault="00BC1028" w:rsidP="00E856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29B">
              <w:rPr>
                <w:rFonts w:ascii="Times New Roman" w:hAnsi="Times New Roman"/>
                <w:color w:val="000000"/>
                <w:sz w:val="28"/>
                <w:szCs w:val="28"/>
              </w:rPr>
              <w:t>Общее  представление.  Восприятие окружающего мира</w:t>
            </w:r>
          </w:p>
        </w:tc>
        <w:tc>
          <w:tcPr>
            <w:tcW w:w="900" w:type="dxa"/>
          </w:tcPr>
          <w:p w:rsidR="00BC1028" w:rsidRPr="000170D2" w:rsidRDefault="00BC1028" w:rsidP="00E856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09" w:type="dxa"/>
          </w:tcPr>
          <w:p w:rsidR="00BC1028" w:rsidRPr="000170D2" w:rsidRDefault="00BC1028" w:rsidP="00E856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3" w:type="dxa"/>
          </w:tcPr>
          <w:p w:rsidR="00BC1028" w:rsidRPr="000170D2" w:rsidRDefault="00BC1028" w:rsidP="00E856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C1028" w:rsidRPr="000170D2" w:rsidTr="00E85629">
        <w:trPr>
          <w:trHeight w:val="286"/>
        </w:trPr>
        <w:tc>
          <w:tcPr>
            <w:tcW w:w="534" w:type="dxa"/>
          </w:tcPr>
          <w:p w:rsidR="00BC1028" w:rsidRPr="000170D2" w:rsidRDefault="00BC1028" w:rsidP="00E856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6054" w:type="dxa"/>
          </w:tcPr>
          <w:p w:rsidR="00BC1028" w:rsidRPr="00E3429B" w:rsidRDefault="00BC1028" w:rsidP="00E856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29B">
              <w:rPr>
                <w:rStyle w:val="c15"/>
                <w:rFonts w:ascii="Times New Roman" w:hAnsi="Times New Roman"/>
                <w:sz w:val="28"/>
                <w:szCs w:val="28"/>
              </w:rPr>
              <w:t>Структура, функции и средства общения, условия и технологии эффективной коммуникации</w:t>
            </w:r>
          </w:p>
        </w:tc>
        <w:tc>
          <w:tcPr>
            <w:tcW w:w="900" w:type="dxa"/>
          </w:tcPr>
          <w:p w:rsidR="00BC1028" w:rsidRPr="000170D2" w:rsidRDefault="00BC1028" w:rsidP="00E856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09" w:type="dxa"/>
          </w:tcPr>
          <w:p w:rsidR="00BC1028" w:rsidRPr="000170D2" w:rsidRDefault="00BC1028" w:rsidP="00E856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3" w:type="dxa"/>
          </w:tcPr>
          <w:p w:rsidR="00BC1028" w:rsidRPr="000170D2" w:rsidRDefault="00BC1028" w:rsidP="00E856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BC1028" w:rsidRPr="000170D2" w:rsidTr="00E85629">
        <w:trPr>
          <w:trHeight w:val="493"/>
        </w:trPr>
        <w:tc>
          <w:tcPr>
            <w:tcW w:w="534" w:type="dxa"/>
          </w:tcPr>
          <w:p w:rsidR="00BC1028" w:rsidRPr="000170D2" w:rsidRDefault="00BC1028" w:rsidP="00E856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6054" w:type="dxa"/>
          </w:tcPr>
          <w:p w:rsidR="00BC1028" w:rsidRPr="00E3429B" w:rsidRDefault="00BC1028" w:rsidP="00E856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29B">
              <w:rPr>
                <w:rStyle w:val="c7"/>
                <w:rFonts w:ascii="Times New Roman" w:hAnsi="Times New Roman"/>
                <w:sz w:val="28"/>
                <w:szCs w:val="28"/>
              </w:rPr>
              <w:t>Эмоциональные состояния личности</w:t>
            </w:r>
          </w:p>
        </w:tc>
        <w:tc>
          <w:tcPr>
            <w:tcW w:w="900" w:type="dxa"/>
          </w:tcPr>
          <w:p w:rsidR="00BC1028" w:rsidRPr="000170D2" w:rsidRDefault="00BC1028" w:rsidP="00E856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09" w:type="dxa"/>
          </w:tcPr>
          <w:p w:rsidR="00BC1028" w:rsidRPr="000170D2" w:rsidRDefault="00BC1028" w:rsidP="00E856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3" w:type="dxa"/>
          </w:tcPr>
          <w:p w:rsidR="00BC1028" w:rsidRPr="000170D2" w:rsidRDefault="00BC1028" w:rsidP="00E856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C1028" w:rsidRPr="000170D2" w:rsidTr="00E85629">
        <w:trPr>
          <w:trHeight w:val="286"/>
        </w:trPr>
        <w:tc>
          <w:tcPr>
            <w:tcW w:w="534" w:type="dxa"/>
          </w:tcPr>
          <w:p w:rsidR="00BC1028" w:rsidRPr="000170D2" w:rsidRDefault="00BC1028" w:rsidP="00E856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6054" w:type="dxa"/>
          </w:tcPr>
          <w:p w:rsidR="00BC1028" w:rsidRPr="00E3429B" w:rsidRDefault="00BC1028" w:rsidP="00E856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29B">
              <w:rPr>
                <w:rFonts w:ascii="Times New Roman" w:hAnsi="Times New Roman"/>
                <w:sz w:val="28"/>
                <w:szCs w:val="28"/>
              </w:rPr>
              <w:t>Возрастные психологические кризисы у школьников</w:t>
            </w:r>
          </w:p>
        </w:tc>
        <w:tc>
          <w:tcPr>
            <w:tcW w:w="900" w:type="dxa"/>
          </w:tcPr>
          <w:p w:rsidR="00BC1028" w:rsidRPr="000170D2" w:rsidRDefault="00BC1028" w:rsidP="00E856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09" w:type="dxa"/>
          </w:tcPr>
          <w:p w:rsidR="00BC1028" w:rsidRPr="000170D2" w:rsidRDefault="00BC1028" w:rsidP="00E856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3" w:type="dxa"/>
          </w:tcPr>
          <w:p w:rsidR="00BC1028" w:rsidRPr="000170D2" w:rsidRDefault="00BC1028" w:rsidP="00E856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BC1028" w:rsidRPr="000170D2" w:rsidTr="00E85629">
        <w:trPr>
          <w:trHeight w:val="286"/>
        </w:trPr>
        <w:tc>
          <w:tcPr>
            <w:tcW w:w="534" w:type="dxa"/>
          </w:tcPr>
          <w:p w:rsidR="00BC1028" w:rsidRPr="000170D2" w:rsidRDefault="00BC1028" w:rsidP="00E856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054" w:type="dxa"/>
          </w:tcPr>
          <w:p w:rsidR="00BC1028" w:rsidRPr="00E3429B" w:rsidRDefault="00BC1028" w:rsidP="00E856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 w:rsidRPr="00E3429B">
              <w:rPr>
                <w:rFonts w:ascii="Times New Roman" w:hAnsi="Times New Roman"/>
                <w:sz w:val="28"/>
                <w:szCs w:val="28"/>
              </w:rPr>
              <w:t>Семейные установки в системе ценностей современных подростков 15-16 лет разных стран</w:t>
            </w:r>
          </w:p>
        </w:tc>
        <w:tc>
          <w:tcPr>
            <w:tcW w:w="900" w:type="dxa"/>
          </w:tcPr>
          <w:p w:rsidR="00BC1028" w:rsidRPr="000170D2" w:rsidRDefault="00BC1028" w:rsidP="00E856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09" w:type="dxa"/>
          </w:tcPr>
          <w:p w:rsidR="00BC1028" w:rsidRPr="000170D2" w:rsidRDefault="00BC1028" w:rsidP="00E856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3" w:type="dxa"/>
          </w:tcPr>
          <w:p w:rsidR="00BC1028" w:rsidRPr="000170D2" w:rsidRDefault="00BC1028" w:rsidP="00E856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BC1028" w:rsidRPr="000170D2" w:rsidTr="00E85629">
        <w:trPr>
          <w:trHeight w:val="286"/>
        </w:trPr>
        <w:tc>
          <w:tcPr>
            <w:tcW w:w="534" w:type="dxa"/>
          </w:tcPr>
          <w:p w:rsidR="00BC1028" w:rsidRPr="000170D2" w:rsidRDefault="00BC1028" w:rsidP="00E856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6054" w:type="dxa"/>
          </w:tcPr>
          <w:p w:rsidR="00BC1028" w:rsidRPr="00E3429B" w:rsidRDefault="00BC1028" w:rsidP="00E856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429B">
              <w:rPr>
                <w:rFonts w:ascii="Times New Roman" w:hAnsi="Times New Roman"/>
                <w:sz w:val="28"/>
                <w:szCs w:val="28"/>
              </w:rPr>
              <w:t>Изучение готовности к выбору профессии учащихся</w:t>
            </w:r>
          </w:p>
        </w:tc>
        <w:tc>
          <w:tcPr>
            <w:tcW w:w="900" w:type="dxa"/>
          </w:tcPr>
          <w:p w:rsidR="00BC1028" w:rsidRPr="000170D2" w:rsidRDefault="00BC1028" w:rsidP="00E856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09" w:type="dxa"/>
          </w:tcPr>
          <w:p w:rsidR="00BC1028" w:rsidRPr="000170D2" w:rsidRDefault="00BC1028" w:rsidP="00E856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3" w:type="dxa"/>
          </w:tcPr>
          <w:p w:rsidR="00BC1028" w:rsidRPr="000170D2" w:rsidRDefault="00BC1028" w:rsidP="00E856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BC1028" w:rsidRPr="000170D2" w:rsidTr="00E85629">
        <w:trPr>
          <w:trHeight w:val="286"/>
        </w:trPr>
        <w:tc>
          <w:tcPr>
            <w:tcW w:w="534" w:type="dxa"/>
          </w:tcPr>
          <w:p w:rsidR="00BC1028" w:rsidRPr="000170D2" w:rsidRDefault="00BC1028" w:rsidP="00E856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54" w:type="dxa"/>
          </w:tcPr>
          <w:p w:rsidR="00BC1028" w:rsidRPr="000170D2" w:rsidRDefault="00BC1028" w:rsidP="00E8562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900" w:type="dxa"/>
          </w:tcPr>
          <w:p w:rsidR="00BC1028" w:rsidRPr="000170D2" w:rsidRDefault="00BC1028" w:rsidP="00E856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409" w:type="dxa"/>
          </w:tcPr>
          <w:p w:rsidR="00BC1028" w:rsidRPr="000170D2" w:rsidRDefault="00BC1028" w:rsidP="00E856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513" w:type="dxa"/>
          </w:tcPr>
          <w:p w:rsidR="00BC1028" w:rsidRPr="000170D2" w:rsidRDefault="00BC1028" w:rsidP="00E856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</w:tbl>
    <w:p w:rsidR="00BC1028" w:rsidRDefault="00BC1028" w:rsidP="00D6728A">
      <w:pPr>
        <w:rPr>
          <w:rFonts w:ascii="Times New Roman" w:hAnsi="Times New Roman"/>
          <w:sz w:val="28"/>
          <w:szCs w:val="28"/>
        </w:rPr>
      </w:pPr>
    </w:p>
    <w:p w:rsidR="00BC1028" w:rsidRPr="000170D2" w:rsidRDefault="00BC1028" w:rsidP="00D6728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>5. Содержание программы элективного курса</w:t>
      </w:r>
    </w:p>
    <w:p w:rsidR="00BC1028" w:rsidRPr="000170D2" w:rsidRDefault="00BC1028" w:rsidP="00D672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>Тема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0170D2">
        <w:rPr>
          <w:rFonts w:ascii="Times New Roman" w:hAnsi="Times New Roman"/>
          <w:sz w:val="28"/>
          <w:szCs w:val="28"/>
        </w:rPr>
        <w:t>1: Правила охраны труда и противопожарной безопасности,  внутреннего распорядка. Понятие профессионального самоопределения –1 час.</w:t>
      </w:r>
    </w:p>
    <w:p w:rsidR="00BC1028" w:rsidRPr="000170D2" w:rsidRDefault="00BC1028" w:rsidP="00D672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 xml:space="preserve">Правила внутреннего распорядка. Инструктаж по охране труда. Цели и задачи курса «Мои профессиональные намерения». Значение правильного выбора профессии в жизни человека и общества. Жизненное и профессиональное самоопределение. </w:t>
      </w:r>
    </w:p>
    <w:p w:rsidR="00BC1028" w:rsidRPr="000170D2" w:rsidRDefault="00BC1028" w:rsidP="00D672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Профориентационная игра №1:</w:t>
      </w:r>
      <w:r w:rsidRPr="000170D2">
        <w:rPr>
          <w:rFonts w:ascii="Times New Roman" w:hAnsi="Times New Roman"/>
          <w:sz w:val="28"/>
          <w:szCs w:val="28"/>
        </w:rPr>
        <w:t xml:space="preserve"> «Самая, самая…»</w:t>
      </w:r>
      <w:r w:rsidRPr="000170D2">
        <w:rPr>
          <w:rFonts w:ascii="Times New Roman" w:hAnsi="Times New Roman"/>
          <w:sz w:val="28"/>
          <w:szCs w:val="28"/>
        </w:rPr>
        <w:tab/>
      </w:r>
      <w:r w:rsidRPr="000170D2">
        <w:rPr>
          <w:rFonts w:ascii="Times New Roman" w:hAnsi="Times New Roman"/>
          <w:sz w:val="28"/>
          <w:szCs w:val="28"/>
        </w:rPr>
        <w:tab/>
        <w:t>(Приложение 2)</w:t>
      </w:r>
    </w:p>
    <w:p w:rsidR="00BC1028" w:rsidRPr="000170D2" w:rsidRDefault="00BC1028" w:rsidP="00D672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>Профориентационная игра №2</w:t>
      </w:r>
      <w:r>
        <w:rPr>
          <w:rFonts w:ascii="Times New Roman" w:hAnsi="Times New Roman"/>
          <w:sz w:val="28"/>
          <w:szCs w:val="28"/>
        </w:rPr>
        <w:t>:</w:t>
      </w:r>
      <w:r w:rsidRPr="000170D2">
        <w:rPr>
          <w:rFonts w:ascii="Times New Roman" w:hAnsi="Times New Roman"/>
          <w:sz w:val="28"/>
          <w:szCs w:val="28"/>
        </w:rPr>
        <w:t xml:space="preserve"> «Отгадай профессию»</w:t>
      </w:r>
      <w:r w:rsidRPr="000170D2">
        <w:rPr>
          <w:rFonts w:ascii="Times New Roman" w:hAnsi="Times New Roman"/>
          <w:sz w:val="28"/>
          <w:szCs w:val="28"/>
        </w:rPr>
        <w:tab/>
        <w:t>(Приложение 3)</w:t>
      </w:r>
    </w:p>
    <w:p w:rsidR="00BC1028" w:rsidRPr="000170D2" w:rsidRDefault="00BC1028" w:rsidP="00D672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C1028" w:rsidRPr="000170D2" w:rsidRDefault="00BC1028" w:rsidP="00D672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>Тема 2: Мотивы выбора профессии - 1 час.</w:t>
      </w:r>
    </w:p>
    <w:p w:rsidR="00BC1028" w:rsidRPr="000170D2" w:rsidRDefault="00BC1028" w:rsidP="00D672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 xml:space="preserve">Формула предпочитаемой профессии, мотивы и факторы ее выбора. </w:t>
      </w:r>
    </w:p>
    <w:p w:rsidR="00BC1028" w:rsidRPr="000170D2" w:rsidRDefault="00BC1028" w:rsidP="00551B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>Практическая работа: Тест</w:t>
      </w:r>
      <w:r>
        <w:rPr>
          <w:rFonts w:ascii="Times New Roman" w:hAnsi="Times New Roman"/>
          <w:sz w:val="28"/>
          <w:szCs w:val="28"/>
        </w:rPr>
        <w:t>:</w:t>
      </w:r>
      <w:r w:rsidRPr="000170D2">
        <w:rPr>
          <w:rFonts w:ascii="Times New Roman" w:hAnsi="Times New Roman"/>
          <w:sz w:val="28"/>
          <w:szCs w:val="28"/>
        </w:rPr>
        <w:t xml:space="preserve">  «Мотивы выбора профессии»</w:t>
      </w:r>
      <w:r>
        <w:rPr>
          <w:rFonts w:ascii="Times New Roman" w:hAnsi="Times New Roman"/>
          <w:sz w:val="28"/>
          <w:szCs w:val="28"/>
        </w:rPr>
        <w:t xml:space="preserve">  </w:t>
      </w:r>
      <w:r w:rsidRPr="000170D2">
        <w:rPr>
          <w:rFonts w:ascii="Times New Roman" w:hAnsi="Times New Roman"/>
          <w:sz w:val="28"/>
          <w:szCs w:val="28"/>
        </w:rPr>
        <w:t>(Приложение 4)</w:t>
      </w:r>
    </w:p>
    <w:p w:rsidR="00BC1028" w:rsidRPr="000170D2" w:rsidRDefault="00BC1028" w:rsidP="00D6728A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>Профориентационная игра:  «Забытые профессии наших предков»</w:t>
      </w:r>
    </w:p>
    <w:p w:rsidR="00BC1028" w:rsidRPr="000170D2" w:rsidRDefault="00BC1028" w:rsidP="00D6728A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ab/>
      </w:r>
      <w:r w:rsidRPr="000170D2">
        <w:rPr>
          <w:rFonts w:ascii="Times New Roman" w:hAnsi="Times New Roman"/>
          <w:sz w:val="28"/>
          <w:szCs w:val="28"/>
        </w:rPr>
        <w:tab/>
      </w:r>
      <w:r w:rsidRPr="000170D2">
        <w:rPr>
          <w:rFonts w:ascii="Times New Roman" w:hAnsi="Times New Roman"/>
          <w:sz w:val="28"/>
          <w:szCs w:val="28"/>
        </w:rPr>
        <w:tab/>
      </w:r>
      <w:r w:rsidRPr="000170D2">
        <w:rPr>
          <w:rFonts w:ascii="Times New Roman" w:hAnsi="Times New Roman"/>
          <w:sz w:val="28"/>
          <w:szCs w:val="28"/>
        </w:rPr>
        <w:tab/>
      </w:r>
      <w:r w:rsidRPr="000170D2">
        <w:rPr>
          <w:rFonts w:ascii="Times New Roman" w:hAnsi="Times New Roman"/>
          <w:sz w:val="28"/>
          <w:szCs w:val="28"/>
        </w:rPr>
        <w:tab/>
      </w:r>
      <w:r w:rsidRPr="000170D2">
        <w:rPr>
          <w:rFonts w:ascii="Times New Roman" w:hAnsi="Times New Roman"/>
          <w:sz w:val="28"/>
          <w:szCs w:val="28"/>
        </w:rPr>
        <w:tab/>
      </w:r>
      <w:r w:rsidRPr="000170D2">
        <w:rPr>
          <w:rFonts w:ascii="Times New Roman" w:hAnsi="Times New Roman"/>
          <w:sz w:val="28"/>
          <w:szCs w:val="28"/>
        </w:rPr>
        <w:tab/>
      </w:r>
      <w:r w:rsidRPr="000170D2">
        <w:rPr>
          <w:rFonts w:ascii="Times New Roman" w:hAnsi="Times New Roman"/>
          <w:sz w:val="28"/>
          <w:szCs w:val="28"/>
        </w:rPr>
        <w:tab/>
      </w:r>
      <w:r w:rsidRPr="000170D2">
        <w:rPr>
          <w:rFonts w:ascii="Times New Roman" w:hAnsi="Times New Roman"/>
          <w:sz w:val="28"/>
          <w:szCs w:val="28"/>
        </w:rPr>
        <w:tab/>
      </w:r>
      <w:r w:rsidRPr="000170D2">
        <w:rPr>
          <w:rFonts w:ascii="Times New Roman" w:hAnsi="Times New Roman"/>
          <w:sz w:val="28"/>
          <w:szCs w:val="28"/>
        </w:rPr>
        <w:tab/>
        <w:t>(Приложение 5)</w:t>
      </w:r>
    </w:p>
    <w:p w:rsidR="00BC1028" w:rsidRPr="000170D2" w:rsidRDefault="00BC1028" w:rsidP="00D6728A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>Тема 3: Понятие о профессии – 1 час.</w:t>
      </w:r>
    </w:p>
    <w:p w:rsidR="00BC1028" w:rsidRPr="000170D2" w:rsidRDefault="00BC1028" w:rsidP="00D6728A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>Профессия. Специальность, должность, квалификация.</w:t>
      </w:r>
    </w:p>
    <w:p w:rsidR="00BC1028" w:rsidRPr="000170D2" w:rsidRDefault="00BC1028" w:rsidP="00D6728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>Практическая работа: Заполнить таблицу</w:t>
      </w:r>
      <w:r w:rsidRPr="000170D2">
        <w:rPr>
          <w:rFonts w:ascii="Times New Roman" w:hAnsi="Times New Roman"/>
          <w:spacing w:val="-7"/>
          <w:sz w:val="28"/>
          <w:szCs w:val="28"/>
        </w:rPr>
        <w:t xml:space="preserve">, разделив представленный список на профессии, специальности, </w:t>
      </w:r>
      <w:r w:rsidRPr="000170D2">
        <w:rPr>
          <w:rFonts w:ascii="Times New Roman" w:hAnsi="Times New Roman"/>
          <w:sz w:val="28"/>
          <w:szCs w:val="28"/>
        </w:rPr>
        <w:t>должности</w:t>
      </w:r>
      <w:r w:rsidRPr="000170D2">
        <w:rPr>
          <w:rFonts w:ascii="Times New Roman" w:hAnsi="Times New Roman"/>
          <w:sz w:val="28"/>
          <w:szCs w:val="28"/>
        </w:rPr>
        <w:tab/>
      </w:r>
      <w:r w:rsidRPr="000170D2">
        <w:rPr>
          <w:rFonts w:ascii="Times New Roman" w:hAnsi="Times New Roman"/>
          <w:sz w:val="28"/>
          <w:szCs w:val="28"/>
        </w:rPr>
        <w:tab/>
      </w:r>
      <w:r w:rsidRPr="000170D2">
        <w:rPr>
          <w:rFonts w:ascii="Times New Roman" w:hAnsi="Times New Roman"/>
          <w:sz w:val="28"/>
          <w:szCs w:val="28"/>
        </w:rPr>
        <w:tab/>
      </w:r>
      <w:r w:rsidRPr="000170D2">
        <w:rPr>
          <w:rFonts w:ascii="Times New Roman" w:hAnsi="Times New Roman"/>
          <w:sz w:val="28"/>
          <w:szCs w:val="28"/>
        </w:rPr>
        <w:tab/>
        <w:t xml:space="preserve"> (Приложение 6)</w:t>
      </w:r>
    </w:p>
    <w:p w:rsidR="00BC1028" w:rsidRPr="000170D2" w:rsidRDefault="00BC1028" w:rsidP="00D672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>Профориентационная игра</w:t>
      </w:r>
      <w:r>
        <w:rPr>
          <w:rFonts w:ascii="Times New Roman" w:hAnsi="Times New Roman"/>
          <w:sz w:val="28"/>
          <w:szCs w:val="28"/>
        </w:rPr>
        <w:t>:</w:t>
      </w:r>
      <w:r w:rsidRPr="000170D2">
        <w:rPr>
          <w:rFonts w:ascii="Times New Roman" w:hAnsi="Times New Roman"/>
          <w:sz w:val="28"/>
          <w:szCs w:val="28"/>
        </w:rPr>
        <w:t xml:space="preserve"> «Угадай профессию»</w:t>
      </w:r>
      <w:r w:rsidRPr="000170D2">
        <w:rPr>
          <w:rFonts w:ascii="Times New Roman" w:hAnsi="Times New Roman"/>
          <w:sz w:val="28"/>
          <w:szCs w:val="28"/>
        </w:rPr>
        <w:tab/>
      </w:r>
      <w:r w:rsidRPr="000170D2">
        <w:rPr>
          <w:rFonts w:ascii="Times New Roman" w:hAnsi="Times New Roman"/>
          <w:sz w:val="28"/>
          <w:szCs w:val="28"/>
        </w:rPr>
        <w:tab/>
        <w:t xml:space="preserve"> (Приложение 7)</w:t>
      </w:r>
    </w:p>
    <w:p w:rsidR="00BC1028" w:rsidRPr="000170D2" w:rsidRDefault="00BC1028" w:rsidP="00D6728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>Тема 4: Классификация профессий - 1 час.</w:t>
      </w:r>
    </w:p>
    <w:p w:rsidR="00BC1028" w:rsidRPr="000170D2" w:rsidRDefault="00BC1028" w:rsidP="00D672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>Как ориентироваться в мире профессий.  Классификация профессий.</w:t>
      </w:r>
    </w:p>
    <w:p w:rsidR="00BC1028" w:rsidRPr="000170D2" w:rsidRDefault="00BC1028" w:rsidP="00D672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>Практическая работа № 1: Тест</w:t>
      </w:r>
      <w:r>
        <w:rPr>
          <w:rFonts w:ascii="Times New Roman" w:hAnsi="Times New Roman"/>
          <w:sz w:val="28"/>
          <w:szCs w:val="28"/>
        </w:rPr>
        <w:t>:</w:t>
      </w:r>
      <w:r w:rsidRPr="000170D2">
        <w:rPr>
          <w:rFonts w:ascii="Times New Roman" w:hAnsi="Times New Roman"/>
          <w:sz w:val="28"/>
          <w:szCs w:val="28"/>
        </w:rPr>
        <w:t xml:space="preserve">  «ДДО» (Дифференциально-диагностический опросник)</w:t>
      </w:r>
      <w:r w:rsidRPr="000170D2">
        <w:rPr>
          <w:rFonts w:ascii="Times New Roman" w:hAnsi="Times New Roman"/>
          <w:sz w:val="28"/>
          <w:szCs w:val="28"/>
        </w:rPr>
        <w:tab/>
      </w:r>
      <w:r w:rsidRPr="000170D2">
        <w:rPr>
          <w:rFonts w:ascii="Times New Roman" w:hAnsi="Times New Roman"/>
          <w:sz w:val="28"/>
          <w:szCs w:val="28"/>
        </w:rPr>
        <w:tab/>
      </w:r>
      <w:r w:rsidRPr="000170D2">
        <w:rPr>
          <w:rFonts w:ascii="Times New Roman" w:hAnsi="Times New Roman"/>
          <w:sz w:val="28"/>
          <w:szCs w:val="28"/>
        </w:rPr>
        <w:tab/>
      </w:r>
      <w:r w:rsidRPr="000170D2">
        <w:rPr>
          <w:rFonts w:ascii="Times New Roman" w:hAnsi="Times New Roman"/>
          <w:sz w:val="28"/>
          <w:szCs w:val="28"/>
        </w:rPr>
        <w:tab/>
      </w:r>
      <w:r w:rsidRPr="000170D2">
        <w:rPr>
          <w:rFonts w:ascii="Times New Roman" w:hAnsi="Times New Roman"/>
          <w:sz w:val="28"/>
          <w:szCs w:val="28"/>
        </w:rPr>
        <w:tab/>
      </w:r>
      <w:r w:rsidRPr="000170D2">
        <w:rPr>
          <w:rFonts w:ascii="Times New Roman" w:hAnsi="Times New Roman"/>
          <w:sz w:val="28"/>
          <w:szCs w:val="28"/>
        </w:rPr>
        <w:tab/>
      </w:r>
      <w:r w:rsidRPr="000170D2">
        <w:rPr>
          <w:rFonts w:ascii="Times New Roman" w:hAnsi="Times New Roman"/>
          <w:sz w:val="28"/>
          <w:szCs w:val="28"/>
        </w:rPr>
        <w:tab/>
      </w:r>
      <w:r w:rsidRPr="000170D2">
        <w:rPr>
          <w:rFonts w:ascii="Times New Roman" w:hAnsi="Times New Roman"/>
          <w:sz w:val="28"/>
          <w:szCs w:val="28"/>
        </w:rPr>
        <w:tab/>
      </w:r>
      <w:r w:rsidRPr="000170D2">
        <w:rPr>
          <w:rFonts w:ascii="Times New Roman" w:hAnsi="Times New Roman"/>
          <w:sz w:val="28"/>
          <w:szCs w:val="28"/>
        </w:rPr>
        <w:tab/>
        <w:t>(Приложение 8)</w:t>
      </w:r>
    </w:p>
    <w:p w:rsidR="00BC1028" w:rsidRPr="000170D2" w:rsidRDefault="00BC1028" w:rsidP="00D672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>Практическая работа № 2: Заполнить таблицу</w:t>
      </w:r>
      <w:r w:rsidRPr="000170D2">
        <w:rPr>
          <w:rFonts w:ascii="Times New Roman" w:hAnsi="Times New Roman"/>
          <w:spacing w:val="-7"/>
          <w:sz w:val="28"/>
          <w:szCs w:val="28"/>
        </w:rPr>
        <w:t xml:space="preserve">, разделив представленный список профессий по типам </w:t>
      </w:r>
      <w:r w:rsidRPr="000170D2">
        <w:rPr>
          <w:rFonts w:ascii="Times New Roman" w:hAnsi="Times New Roman"/>
          <w:spacing w:val="-7"/>
          <w:sz w:val="28"/>
          <w:szCs w:val="28"/>
        </w:rPr>
        <w:tab/>
      </w:r>
      <w:r w:rsidRPr="000170D2">
        <w:rPr>
          <w:rFonts w:ascii="Times New Roman" w:hAnsi="Times New Roman"/>
          <w:spacing w:val="-7"/>
          <w:sz w:val="28"/>
          <w:szCs w:val="28"/>
        </w:rPr>
        <w:tab/>
      </w:r>
      <w:r w:rsidRPr="000170D2">
        <w:rPr>
          <w:rFonts w:ascii="Times New Roman" w:hAnsi="Times New Roman"/>
          <w:spacing w:val="-7"/>
          <w:sz w:val="28"/>
          <w:szCs w:val="28"/>
        </w:rPr>
        <w:tab/>
      </w:r>
      <w:r w:rsidRPr="000170D2">
        <w:rPr>
          <w:rFonts w:ascii="Times New Roman" w:hAnsi="Times New Roman"/>
          <w:spacing w:val="-7"/>
          <w:sz w:val="28"/>
          <w:szCs w:val="28"/>
        </w:rPr>
        <w:tab/>
      </w:r>
      <w:r w:rsidRPr="000170D2">
        <w:rPr>
          <w:rFonts w:ascii="Times New Roman" w:hAnsi="Times New Roman"/>
          <w:spacing w:val="-7"/>
          <w:sz w:val="28"/>
          <w:szCs w:val="28"/>
        </w:rPr>
        <w:tab/>
      </w:r>
      <w:r w:rsidRPr="000170D2">
        <w:rPr>
          <w:rFonts w:ascii="Times New Roman" w:hAnsi="Times New Roman"/>
          <w:spacing w:val="-7"/>
          <w:sz w:val="28"/>
          <w:szCs w:val="28"/>
        </w:rPr>
        <w:tab/>
      </w:r>
      <w:r w:rsidRPr="000170D2">
        <w:rPr>
          <w:rFonts w:ascii="Times New Roman" w:hAnsi="Times New Roman"/>
          <w:spacing w:val="-7"/>
          <w:sz w:val="28"/>
          <w:szCs w:val="28"/>
        </w:rPr>
        <w:tab/>
      </w:r>
      <w:r w:rsidRPr="000170D2">
        <w:rPr>
          <w:rFonts w:ascii="Times New Roman" w:hAnsi="Times New Roman"/>
          <w:sz w:val="28"/>
          <w:szCs w:val="28"/>
        </w:rPr>
        <w:t>(Приложение 9)</w:t>
      </w:r>
    </w:p>
    <w:p w:rsidR="00BC1028" w:rsidRPr="000170D2" w:rsidRDefault="00BC1028" w:rsidP="00E8562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>Практическая работа № 3: Тест  Голланда (модель проф</w:t>
      </w:r>
      <w:r>
        <w:rPr>
          <w:rFonts w:ascii="Times New Roman" w:hAnsi="Times New Roman"/>
          <w:sz w:val="28"/>
          <w:szCs w:val="28"/>
        </w:rPr>
        <w:t>ессиональных интересов)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</w:t>
      </w:r>
      <w:r w:rsidRPr="000170D2">
        <w:rPr>
          <w:rFonts w:ascii="Times New Roman" w:hAnsi="Times New Roman"/>
          <w:sz w:val="28"/>
          <w:szCs w:val="28"/>
        </w:rPr>
        <w:t xml:space="preserve">(Приложение 10)   </w:t>
      </w:r>
    </w:p>
    <w:p w:rsidR="00BC1028" w:rsidRPr="000170D2" w:rsidRDefault="00BC1028" w:rsidP="00D672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C1028" w:rsidRPr="000170D2" w:rsidRDefault="00BC1028" w:rsidP="00D672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>Тема 5: Интерес к профессиональной деятельности – 1 час.</w:t>
      </w:r>
    </w:p>
    <w:p w:rsidR="00BC1028" w:rsidRPr="000170D2" w:rsidRDefault="00BC1028" w:rsidP="00D672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>Понятие интересов. Формирование профессиональных интересов</w:t>
      </w:r>
    </w:p>
    <w:p w:rsidR="00BC1028" w:rsidRPr="000170D2" w:rsidRDefault="00BC1028" w:rsidP="00D672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 xml:space="preserve">Практическая работа: Тест  «Карта интересов» </w:t>
      </w:r>
      <w:r w:rsidRPr="000170D2">
        <w:rPr>
          <w:rFonts w:ascii="Times New Roman" w:hAnsi="Times New Roman"/>
          <w:sz w:val="28"/>
          <w:szCs w:val="28"/>
        </w:rPr>
        <w:tab/>
      </w:r>
      <w:r w:rsidRPr="000170D2">
        <w:rPr>
          <w:rFonts w:ascii="Times New Roman" w:hAnsi="Times New Roman"/>
          <w:sz w:val="28"/>
          <w:szCs w:val="28"/>
        </w:rPr>
        <w:tab/>
        <w:t>(Приложение 11)</w:t>
      </w:r>
    </w:p>
    <w:p w:rsidR="00BC1028" w:rsidRPr="000170D2" w:rsidRDefault="00BC1028" w:rsidP="00D672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 xml:space="preserve">Тест «ПИОН» </w:t>
      </w:r>
      <w:r w:rsidRPr="000170D2">
        <w:rPr>
          <w:rFonts w:ascii="Times New Roman" w:hAnsi="Times New Roman"/>
          <w:sz w:val="28"/>
          <w:szCs w:val="28"/>
        </w:rPr>
        <w:tab/>
      </w:r>
      <w:r w:rsidRPr="000170D2">
        <w:rPr>
          <w:rFonts w:ascii="Times New Roman" w:hAnsi="Times New Roman"/>
          <w:sz w:val="28"/>
          <w:szCs w:val="28"/>
        </w:rPr>
        <w:tab/>
      </w:r>
      <w:r w:rsidRPr="000170D2">
        <w:rPr>
          <w:rFonts w:ascii="Times New Roman" w:hAnsi="Times New Roman"/>
          <w:sz w:val="28"/>
          <w:szCs w:val="28"/>
        </w:rPr>
        <w:tab/>
      </w:r>
      <w:r w:rsidRPr="000170D2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  <w:r w:rsidRPr="000170D2">
        <w:rPr>
          <w:rFonts w:ascii="Times New Roman" w:hAnsi="Times New Roman"/>
          <w:sz w:val="28"/>
          <w:szCs w:val="28"/>
        </w:rPr>
        <w:t>(Приложение 12)</w:t>
      </w:r>
    </w:p>
    <w:p w:rsidR="00BC1028" w:rsidRPr="000170D2" w:rsidRDefault="00BC1028" w:rsidP="00D6728A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BC1028" w:rsidRPr="000170D2" w:rsidRDefault="00BC1028" w:rsidP="00D672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>Тема 6: Учёт склонностей и способностей в выборе профессии – 1 час.</w:t>
      </w:r>
    </w:p>
    <w:p w:rsidR="00BC1028" w:rsidRPr="000170D2" w:rsidRDefault="00BC1028" w:rsidP="00D672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>Понятие склонностей и способностей. Профессионально-важные склонности. Общие и специальные  способности. Одаренность. Ценностные ориентиры человека.</w:t>
      </w:r>
    </w:p>
    <w:p w:rsidR="00BC1028" w:rsidRPr="000170D2" w:rsidRDefault="00BC1028" w:rsidP="00551B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>Практическая работа: Тест «Творческий потенциал»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Pr="000170D2">
        <w:rPr>
          <w:rFonts w:ascii="Times New Roman" w:hAnsi="Times New Roman"/>
          <w:sz w:val="28"/>
          <w:szCs w:val="28"/>
        </w:rPr>
        <w:t>(Приложение 13)</w:t>
      </w:r>
    </w:p>
    <w:p w:rsidR="00BC1028" w:rsidRPr="000170D2" w:rsidRDefault="00BC1028" w:rsidP="00D6728A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BC1028" w:rsidRPr="000170D2" w:rsidRDefault="00BC1028" w:rsidP="00D672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>Тема 7: Психические процессы, важные для профессионального самоопределения – 1 час</w:t>
      </w:r>
    </w:p>
    <w:p w:rsidR="00BC1028" w:rsidRPr="000170D2" w:rsidRDefault="00BC1028" w:rsidP="00D672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>Ощущение, восприятие, воображение в профессиональной деятельности. Внимание. Виды и характеристики внимания. Качества внимания. Память. Значение некоторых видов памяти в профессиональной деятельности.</w:t>
      </w:r>
    </w:p>
    <w:p w:rsidR="00BC1028" w:rsidRPr="000170D2" w:rsidRDefault="00BC1028" w:rsidP="00D672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>Практическая работа №1: Тест  Мюнстерберга (оценка изобразительного внимания и помехоустойчивости)</w:t>
      </w:r>
      <w:r w:rsidRPr="000170D2">
        <w:rPr>
          <w:rFonts w:ascii="Times New Roman" w:hAnsi="Times New Roman"/>
          <w:sz w:val="28"/>
          <w:szCs w:val="28"/>
        </w:rPr>
        <w:tab/>
      </w:r>
      <w:r w:rsidRPr="000170D2">
        <w:rPr>
          <w:rFonts w:ascii="Times New Roman" w:hAnsi="Times New Roman"/>
          <w:sz w:val="28"/>
          <w:szCs w:val="28"/>
        </w:rPr>
        <w:tab/>
      </w:r>
      <w:r w:rsidRPr="000170D2">
        <w:rPr>
          <w:rFonts w:ascii="Times New Roman" w:hAnsi="Times New Roman"/>
          <w:sz w:val="28"/>
          <w:szCs w:val="28"/>
        </w:rPr>
        <w:tab/>
      </w:r>
      <w:r w:rsidRPr="000170D2">
        <w:rPr>
          <w:rFonts w:ascii="Times New Roman" w:hAnsi="Times New Roman"/>
          <w:sz w:val="28"/>
          <w:szCs w:val="28"/>
        </w:rPr>
        <w:tab/>
      </w:r>
      <w:r w:rsidRPr="000170D2">
        <w:rPr>
          <w:rFonts w:ascii="Times New Roman" w:hAnsi="Times New Roman"/>
          <w:sz w:val="28"/>
          <w:szCs w:val="28"/>
        </w:rPr>
        <w:tab/>
        <w:t>(Приложение 14)</w:t>
      </w:r>
    </w:p>
    <w:p w:rsidR="00BC1028" w:rsidRPr="000170D2" w:rsidRDefault="00BC1028" w:rsidP="00D672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>Практическая работа №2: Тест  «Найди отличия» (оценка внимательности)</w:t>
      </w:r>
    </w:p>
    <w:p w:rsidR="00BC1028" w:rsidRPr="000170D2" w:rsidRDefault="00BC1028" w:rsidP="00D672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ab/>
      </w:r>
      <w:r w:rsidRPr="000170D2">
        <w:rPr>
          <w:rFonts w:ascii="Times New Roman" w:hAnsi="Times New Roman"/>
          <w:sz w:val="28"/>
          <w:szCs w:val="28"/>
        </w:rPr>
        <w:tab/>
      </w:r>
      <w:r w:rsidRPr="000170D2">
        <w:rPr>
          <w:rFonts w:ascii="Times New Roman" w:hAnsi="Times New Roman"/>
          <w:sz w:val="28"/>
          <w:szCs w:val="28"/>
        </w:rPr>
        <w:tab/>
      </w:r>
      <w:r w:rsidRPr="000170D2">
        <w:rPr>
          <w:rFonts w:ascii="Times New Roman" w:hAnsi="Times New Roman"/>
          <w:sz w:val="28"/>
          <w:szCs w:val="28"/>
        </w:rPr>
        <w:tab/>
      </w:r>
      <w:r w:rsidRPr="000170D2">
        <w:rPr>
          <w:rFonts w:ascii="Times New Roman" w:hAnsi="Times New Roman"/>
          <w:sz w:val="28"/>
          <w:szCs w:val="28"/>
        </w:rPr>
        <w:tab/>
      </w:r>
      <w:r w:rsidRPr="000170D2">
        <w:rPr>
          <w:rFonts w:ascii="Times New Roman" w:hAnsi="Times New Roman"/>
          <w:sz w:val="28"/>
          <w:szCs w:val="28"/>
        </w:rPr>
        <w:tab/>
      </w:r>
      <w:r w:rsidRPr="000170D2">
        <w:rPr>
          <w:rFonts w:ascii="Times New Roman" w:hAnsi="Times New Roman"/>
          <w:sz w:val="28"/>
          <w:szCs w:val="28"/>
        </w:rPr>
        <w:tab/>
      </w:r>
      <w:r w:rsidRPr="000170D2">
        <w:rPr>
          <w:rFonts w:ascii="Times New Roman" w:hAnsi="Times New Roman"/>
          <w:sz w:val="28"/>
          <w:szCs w:val="28"/>
        </w:rPr>
        <w:tab/>
      </w:r>
      <w:r w:rsidRPr="000170D2">
        <w:rPr>
          <w:rFonts w:ascii="Times New Roman" w:hAnsi="Times New Roman"/>
          <w:sz w:val="28"/>
          <w:szCs w:val="28"/>
        </w:rPr>
        <w:tab/>
      </w:r>
      <w:r w:rsidRPr="000170D2">
        <w:rPr>
          <w:rFonts w:ascii="Times New Roman" w:hAnsi="Times New Roman"/>
          <w:sz w:val="28"/>
          <w:szCs w:val="28"/>
        </w:rPr>
        <w:tab/>
        <w:t>(Приложение 15)</w:t>
      </w:r>
    </w:p>
    <w:p w:rsidR="00BC1028" w:rsidRPr="000170D2" w:rsidRDefault="00BC1028" w:rsidP="00D6728A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0170D2">
        <w:rPr>
          <w:rFonts w:ascii="Times New Roman" w:hAnsi="Times New Roman"/>
          <w:sz w:val="28"/>
          <w:szCs w:val="28"/>
        </w:rPr>
        <w:t>Практическая работа №3: Тест  «Объем памяти»</w:t>
      </w:r>
      <w:r w:rsidRPr="000170D2">
        <w:rPr>
          <w:rFonts w:ascii="Times New Roman" w:hAnsi="Times New Roman"/>
          <w:sz w:val="28"/>
          <w:szCs w:val="28"/>
        </w:rPr>
        <w:tab/>
      </w:r>
      <w:r w:rsidRPr="000170D2">
        <w:rPr>
          <w:rFonts w:ascii="Times New Roman" w:hAnsi="Times New Roman"/>
          <w:sz w:val="28"/>
          <w:szCs w:val="28"/>
        </w:rPr>
        <w:tab/>
        <w:t>(Приложение 16)</w:t>
      </w:r>
    </w:p>
    <w:p w:rsidR="00BC1028" w:rsidRDefault="00BC1028" w:rsidP="00D672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C1028" w:rsidRPr="000170D2" w:rsidRDefault="00BC1028" w:rsidP="00D672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>Тема 8: Психические процессы, важные для профессионального самоопределения – 1 час</w:t>
      </w:r>
    </w:p>
    <w:p w:rsidR="00BC1028" w:rsidRDefault="00BC1028" w:rsidP="00D672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 xml:space="preserve">Мышление. Виды мышления. Значение отдельных видов мышления при выборе </w:t>
      </w:r>
    </w:p>
    <w:p w:rsidR="00BC1028" w:rsidRPr="000170D2" w:rsidRDefault="00BC1028" w:rsidP="00D672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>профессиональной деятельности</w:t>
      </w:r>
    </w:p>
    <w:p w:rsidR="00BC1028" w:rsidRPr="000170D2" w:rsidRDefault="00BC1028" w:rsidP="00D672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>Практическая работа №1: Тест «Память и мышление»</w:t>
      </w:r>
      <w:r w:rsidRPr="000170D2">
        <w:rPr>
          <w:rFonts w:ascii="Times New Roman" w:hAnsi="Times New Roman"/>
          <w:sz w:val="28"/>
          <w:szCs w:val="28"/>
        </w:rPr>
        <w:tab/>
        <w:t>(Приложение 17)</w:t>
      </w:r>
    </w:p>
    <w:p w:rsidR="00BC1028" w:rsidRPr="000170D2" w:rsidRDefault="00BC1028" w:rsidP="00D672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>Практическая работа №2: Тест «Методика «Образная память»</w:t>
      </w:r>
      <w:r w:rsidRPr="000170D2">
        <w:rPr>
          <w:rFonts w:ascii="Times New Roman" w:hAnsi="Times New Roman"/>
          <w:sz w:val="28"/>
          <w:szCs w:val="28"/>
        </w:rPr>
        <w:tab/>
      </w:r>
      <w:r w:rsidRPr="000170D2">
        <w:rPr>
          <w:rFonts w:ascii="Times New Roman" w:hAnsi="Times New Roman"/>
          <w:sz w:val="28"/>
          <w:szCs w:val="28"/>
        </w:rPr>
        <w:tab/>
      </w:r>
      <w:r w:rsidRPr="000170D2">
        <w:rPr>
          <w:rFonts w:ascii="Times New Roman" w:hAnsi="Times New Roman"/>
          <w:sz w:val="28"/>
          <w:szCs w:val="28"/>
        </w:rPr>
        <w:tab/>
      </w:r>
      <w:r w:rsidRPr="000170D2">
        <w:rPr>
          <w:rFonts w:ascii="Times New Roman" w:hAnsi="Times New Roman"/>
          <w:sz w:val="28"/>
          <w:szCs w:val="28"/>
        </w:rPr>
        <w:tab/>
      </w:r>
      <w:r w:rsidRPr="000170D2">
        <w:rPr>
          <w:rFonts w:ascii="Times New Roman" w:hAnsi="Times New Roman"/>
          <w:sz w:val="28"/>
          <w:szCs w:val="28"/>
        </w:rPr>
        <w:tab/>
      </w:r>
      <w:r w:rsidRPr="000170D2">
        <w:rPr>
          <w:rFonts w:ascii="Times New Roman" w:hAnsi="Times New Roman"/>
          <w:sz w:val="28"/>
          <w:szCs w:val="28"/>
        </w:rPr>
        <w:tab/>
      </w:r>
      <w:r w:rsidRPr="000170D2">
        <w:rPr>
          <w:rFonts w:ascii="Times New Roman" w:hAnsi="Times New Roman"/>
          <w:sz w:val="28"/>
          <w:szCs w:val="28"/>
        </w:rPr>
        <w:tab/>
      </w:r>
      <w:r w:rsidRPr="000170D2">
        <w:rPr>
          <w:rFonts w:ascii="Times New Roman" w:hAnsi="Times New Roman"/>
          <w:sz w:val="28"/>
          <w:szCs w:val="28"/>
        </w:rPr>
        <w:tab/>
      </w:r>
      <w:r w:rsidRPr="000170D2">
        <w:rPr>
          <w:rFonts w:ascii="Times New Roman" w:hAnsi="Times New Roman"/>
          <w:sz w:val="28"/>
          <w:szCs w:val="28"/>
        </w:rPr>
        <w:tab/>
      </w:r>
      <w:r w:rsidRPr="000170D2">
        <w:rPr>
          <w:rFonts w:ascii="Times New Roman" w:hAnsi="Times New Roman"/>
          <w:sz w:val="28"/>
          <w:szCs w:val="28"/>
        </w:rPr>
        <w:tab/>
      </w:r>
      <w:r w:rsidRPr="000170D2">
        <w:rPr>
          <w:rFonts w:ascii="Times New Roman" w:hAnsi="Times New Roman"/>
          <w:sz w:val="28"/>
          <w:szCs w:val="28"/>
        </w:rPr>
        <w:tab/>
      </w:r>
      <w:r w:rsidRPr="000170D2">
        <w:rPr>
          <w:rFonts w:ascii="Times New Roman" w:hAnsi="Times New Roman"/>
          <w:sz w:val="28"/>
          <w:szCs w:val="28"/>
        </w:rPr>
        <w:tab/>
      </w:r>
      <w:r w:rsidRPr="000170D2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</w:t>
      </w:r>
      <w:r w:rsidRPr="000170D2">
        <w:rPr>
          <w:rFonts w:ascii="Times New Roman" w:hAnsi="Times New Roman"/>
          <w:sz w:val="28"/>
          <w:szCs w:val="28"/>
        </w:rPr>
        <w:t>(Приложение 18)</w:t>
      </w:r>
    </w:p>
    <w:p w:rsidR="00BC1028" w:rsidRPr="000170D2" w:rsidRDefault="00BC1028" w:rsidP="00D672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>Практическая работа №3: Тест  «Логическое мышление»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0170D2">
        <w:rPr>
          <w:rFonts w:ascii="Times New Roman" w:hAnsi="Times New Roman"/>
          <w:sz w:val="28"/>
          <w:szCs w:val="28"/>
        </w:rPr>
        <w:t xml:space="preserve"> (Приложение 19)</w:t>
      </w:r>
    </w:p>
    <w:p w:rsidR="00BC1028" w:rsidRPr="000170D2" w:rsidRDefault="00BC1028" w:rsidP="00D672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>Практическая работа №4: Тест «Словесно-логическое мышление»</w:t>
      </w:r>
    </w:p>
    <w:p w:rsidR="00BC1028" w:rsidRPr="000170D2" w:rsidRDefault="00BC1028" w:rsidP="00D6728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ab/>
      </w:r>
      <w:r w:rsidRPr="000170D2">
        <w:rPr>
          <w:rFonts w:ascii="Times New Roman" w:hAnsi="Times New Roman"/>
          <w:sz w:val="28"/>
          <w:szCs w:val="28"/>
        </w:rPr>
        <w:tab/>
      </w:r>
      <w:r w:rsidRPr="000170D2">
        <w:rPr>
          <w:rFonts w:ascii="Times New Roman" w:hAnsi="Times New Roman"/>
          <w:sz w:val="28"/>
          <w:szCs w:val="28"/>
        </w:rPr>
        <w:tab/>
      </w:r>
      <w:r w:rsidRPr="000170D2">
        <w:rPr>
          <w:rFonts w:ascii="Times New Roman" w:hAnsi="Times New Roman"/>
          <w:sz w:val="28"/>
          <w:szCs w:val="28"/>
        </w:rPr>
        <w:tab/>
      </w:r>
      <w:r w:rsidRPr="000170D2">
        <w:rPr>
          <w:rFonts w:ascii="Times New Roman" w:hAnsi="Times New Roman"/>
          <w:sz w:val="28"/>
          <w:szCs w:val="28"/>
        </w:rPr>
        <w:tab/>
      </w:r>
      <w:r w:rsidRPr="000170D2">
        <w:rPr>
          <w:rFonts w:ascii="Times New Roman" w:hAnsi="Times New Roman"/>
          <w:sz w:val="28"/>
          <w:szCs w:val="28"/>
        </w:rPr>
        <w:tab/>
      </w:r>
      <w:r w:rsidRPr="000170D2">
        <w:rPr>
          <w:rFonts w:ascii="Times New Roman" w:hAnsi="Times New Roman"/>
          <w:sz w:val="28"/>
          <w:szCs w:val="28"/>
        </w:rPr>
        <w:tab/>
      </w:r>
      <w:r w:rsidRPr="000170D2">
        <w:rPr>
          <w:rFonts w:ascii="Times New Roman" w:hAnsi="Times New Roman"/>
          <w:sz w:val="28"/>
          <w:szCs w:val="28"/>
        </w:rPr>
        <w:tab/>
      </w:r>
      <w:r w:rsidRPr="000170D2">
        <w:rPr>
          <w:rFonts w:ascii="Times New Roman" w:hAnsi="Times New Roman"/>
          <w:sz w:val="28"/>
          <w:szCs w:val="28"/>
        </w:rPr>
        <w:tab/>
      </w:r>
      <w:r w:rsidRPr="000170D2">
        <w:rPr>
          <w:rFonts w:ascii="Times New Roman" w:hAnsi="Times New Roman"/>
          <w:sz w:val="28"/>
          <w:szCs w:val="28"/>
        </w:rPr>
        <w:tab/>
        <w:t>(Приложение 20)</w:t>
      </w:r>
    </w:p>
    <w:p w:rsidR="00BC1028" w:rsidRPr="000170D2" w:rsidRDefault="00BC1028" w:rsidP="00D672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>Практическая работа №5: Тест «Проверьте свое техническое мышление»</w:t>
      </w:r>
    </w:p>
    <w:p w:rsidR="00BC1028" w:rsidRPr="000170D2" w:rsidRDefault="00BC1028" w:rsidP="00D6728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ab/>
      </w:r>
      <w:r w:rsidRPr="000170D2">
        <w:rPr>
          <w:rFonts w:ascii="Times New Roman" w:hAnsi="Times New Roman"/>
          <w:sz w:val="28"/>
          <w:szCs w:val="28"/>
        </w:rPr>
        <w:tab/>
      </w:r>
      <w:r w:rsidRPr="000170D2">
        <w:rPr>
          <w:rFonts w:ascii="Times New Roman" w:hAnsi="Times New Roman"/>
          <w:sz w:val="28"/>
          <w:szCs w:val="28"/>
        </w:rPr>
        <w:tab/>
      </w:r>
      <w:r w:rsidRPr="000170D2">
        <w:rPr>
          <w:rFonts w:ascii="Times New Roman" w:hAnsi="Times New Roman"/>
          <w:sz w:val="28"/>
          <w:szCs w:val="28"/>
        </w:rPr>
        <w:tab/>
      </w:r>
      <w:r w:rsidRPr="000170D2">
        <w:rPr>
          <w:rFonts w:ascii="Times New Roman" w:hAnsi="Times New Roman"/>
          <w:sz w:val="28"/>
          <w:szCs w:val="28"/>
        </w:rPr>
        <w:tab/>
      </w:r>
      <w:r w:rsidRPr="000170D2">
        <w:rPr>
          <w:rFonts w:ascii="Times New Roman" w:hAnsi="Times New Roman"/>
          <w:sz w:val="28"/>
          <w:szCs w:val="28"/>
        </w:rPr>
        <w:tab/>
      </w:r>
      <w:r w:rsidRPr="000170D2">
        <w:rPr>
          <w:rFonts w:ascii="Times New Roman" w:hAnsi="Times New Roman"/>
          <w:sz w:val="28"/>
          <w:szCs w:val="28"/>
        </w:rPr>
        <w:tab/>
      </w:r>
      <w:r w:rsidRPr="000170D2">
        <w:rPr>
          <w:rFonts w:ascii="Times New Roman" w:hAnsi="Times New Roman"/>
          <w:sz w:val="28"/>
          <w:szCs w:val="28"/>
        </w:rPr>
        <w:tab/>
      </w:r>
      <w:r w:rsidRPr="000170D2">
        <w:rPr>
          <w:rFonts w:ascii="Times New Roman" w:hAnsi="Times New Roman"/>
          <w:sz w:val="28"/>
          <w:szCs w:val="28"/>
        </w:rPr>
        <w:tab/>
      </w:r>
      <w:r w:rsidRPr="000170D2">
        <w:rPr>
          <w:rFonts w:ascii="Times New Roman" w:hAnsi="Times New Roman"/>
          <w:sz w:val="28"/>
          <w:szCs w:val="28"/>
        </w:rPr>
        <w:tab/>
        <w:t>(Приложение 21)</w:t>
      </w:r>
    </w:p>
    <w:p w:rsidR="00BC1028" w:rsidRPr="000170D2" w:rsidRDefault="00BC1028" w:rsidP="000D50F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>Практическая работа №6: Тест «Метод</w:t>
      </w:r>
      <w:r>
        <w:rPr>
          <w:rFonts w:ascii="Times New Roman" w:hAnsi="Times New Roman"/>
          <w:sz w:val="28"/>
          <w:szCs w:val="28"/>
        </w:rPr>
        <w:t>ика «Числовые ряды»</w:t>
      </w:r>
      <w:r>
        <w:rPr>
          <w:rFonts w:ascii="Times New Roman" w:hAnsi="Times New Roman"/>
          <w:sz w:val="28"/>
          <w:szCs w:val="28"/>
        </w:rPr>
        <w:tab/>
        <w:t xml:space="preserve"> </w:t>
      </w:r>
      <w:r w:rsidRPr="000170D2">
        <w:rPr>
          <w:rFonts w:ascii="Times New Roman" w:hAnsi="Times New Roman"/>
          <w:sz w:val="28"/>
          <w:szCs w:val="28"/>
        </w:rPr>
        <w:t>(Приложение 22)</w:t>
      </w:r>
    </w:p>
    <w:p w:rsidR="00BC1028" w:rsidRDefault="00BC1028" w:rsidP="00D672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C1028" w:rsidRPr="000170D2" w:rsidRDefault="00BC1028" w:rsidP="00D672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 xml:space="preserve">Тема 9:  Учет особенностей характера  в профессиональной деятельности – 1 час. </w:t>
      </w:r>
    </w:p>
    <w:p w:rsidR="00BC1028" w:rsidRPr="000170D2" w:rsidRDefault="00BC1028" w:rsidP="00D672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>Понятие характера. Особенности проявления характера. Качества личности. Роль особенностей характера в профессиональной деятельности.</w:t>
      </w:r>
    </w:p>
    <w:p w:rsidR="00BC1028" w:rsidRPr="000170D2" w:rsidRDefault="00BC1028" w:rsidP="000D50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>Практическая работа: Тест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0170D2">
        <w:rPr>
          <w:rFonts w:ascii="Times New Roman" w:hAnsi="Times New Roman"/>
          <w:sz w:val="28"/>
          <w:szCs w:val="28"/>
        </w:rPr>
        <w:t xml:space="preserve"> «Каков твой характер?» </w:t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 w:rsidRPr="000170D2">
        <w:rPr>
          <w:rFonts w:ascii="Times New Roman" w:hAnsi="Times New Roman"/>
          <w:sz w:val="28"/>
          <w:szCs w:val="28"/>
        </w:rPr>
        <w:t>(Приложение 23)</w:t>
      </w:r>
    </w:p>
    <w:p w:rsidR="00BC1028" w:rsidRDefault="00BC1028" w:rsidP="00D672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C1028" w:rsidRPr="000170D2" w:rsidRDefault="00BC1028" w:rsidP="00D672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 xml:space="preserve">Тема 10:  Учет особенностей темперамента  в профессиональной деятельности – 1 час. </w:t>
      </w:r>
    </w:p>
    <w:p w:rsidR="00BC1028" w:rsidRPr="000170D2" w:rsidRDefault="00BC1028" w:rsidP="00D672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 xml:space="preserve">Понятие темперамента. Основные процессы высшей нервной деятельности человека. Типы темперамента. Влияние темперамента   при выборе профессии. </w:t>
      </w:r>
    </w:p>
    <w:p w:rsidR="00BC1028" w:rsidRPr="000170D2" w:rsidRDefault="00BC1028" w:rsidP="000D50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>Практическая работа: Тест Айзенка «Тип темперамента»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Pr="000170D2">
        <w:rPr>
          <w:rFonts w:ascii="Times New Roman" w:hAnsi="Times New Roman"/>
          <w:sz w:val="28"/>
          <w:szCs w:val="28"/>
        </w:rPr>
        <w:t xml:space="preserve"> (Приложение 24)</w:t>
      </w:r>
    </w:p>
    <w:p w:rsidR="00BC1028" w:rsidRDefault="00BC1028" w:rsidP="00D672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C1028" w:rsidRPr="000170D2" w:rsidRDefault="00BC1028" w:rsidP="00D672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>Тема 11:  Конфликт. Способы выхода из конфликта – 1 час.</w:t>
      </w:r>
    </w:p>
    <w:p w:rsidR="00BC1028" w:rsidRPr="000170D2" w:rsidRDefault="00BC1028" w:rsidP="00D672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 xml:space="preserve">Презентация «Конфликты в нашей жизни: способы решения». Понятие конфликта. Основные характеристики конфликта. Факторы, расширяющие конфликт. Стили поведения в конфликте. </w:t>
      </w:r>
    </w:p>
    <w:p w:rsidR="00BC1028" w:rsidRPr="000170D2" w:rsidRDefault="00BC1028" w:rsidP="000D50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 xml:space="preserve">Практическая работа: Тест «Конфликтная ли вы личность?»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0170D2">
        <w:rPr>
          <w:rFonts w:ascii="Times New Roman" w:hAnsi="Times New Roman"/>
          <w:sz w:val="28"/>
          <w:szCs w:val="28"/>
        </w:rPr>
        <w:t>(Приложение 25)</w:t>
      </w:r>
    </w:p>
    <w:p w:rsidR="00BC1028" w:rsidRDefault="00BC1028" w:rsidP="00D672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C1028" w:rsidRPr="000170D2" w:rsidRDefault="00BC1028" w:rsidP="00D672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>Тема 12:  Исследование самооценки. – 1 час.</w:t>
      </w:r>
    </w:p>
    <w:p w:rsidR="00BC1028" w:rsidRPr="000170D2" w:rsidRDefault="00BC1028" w:rsidP="00D672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>Понятие самосознания и самооценки. Виды самооценки: заниженная, адекватная, завышенная.</w:t>
      </w:r>
    </w:p>
    <w:p w:rsidR="00BC1028" w:rsidRPr="000170D2" w:rsidRDefault="00BC1028" w:rsidP="000D50F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 xml:space="preserve">Практическая работа: Тест «Опросник Казанцевой Г.Н. «Изучение общей самооценки» </w:t>
      </w:r>
      <w:r w:rsidRPr="000170D2">
        <w:rPr>
          <w:rFonts w:ascii="Times New Roman" w:hAnsi="Times New Roman"/>
          <w:sz w:val="28"/>
          <w:szCs w:val="28"/>
        </w:rPr>
        <w:tab/>
      </w:r>
      <w:r w:rsidRPr="000170D2">
        <w:rPr>
          <w:rFonts w:ascii="Times New Roman" w:hAnsi="Times New Roman"/>
          <w:sz w:val="28"/>
          <w:szCs w:val="28"/>
        </w:rPr>
        <w:tab/>
      </w:r>
      <w:r w:rsidRPr="000170D2">
        <w:rPr>
          <w:rFonts w:ascii="Times New Roman" w:hAnsi="Times New Roman"/>
          <w:sz w:val="28"/>
          <w:szCs w:val="28"/>
        </w:rPr>
        <w:tab/>
      </w:r>
      <w:r w:rsidRPr="000170D2">
        <w:rPr>
          <w:rFonts w:ascii="Times New Roman" w:hAnsi="Times New Roman"/>
          <w:sz w:val="28"/>
          <w:szCs w:val="28"/>
        </w:rPr>
        <w:tab/>
      </w:r>
      <w:r w:rsidRPr="000170D2">
        <w:rPr>
          <w:rFonts w:ascii="Times New Roman" w:hAnsi="Times New Roman"/>
          <w:sz w:val="28"/>
          <w:szCs w:val="28"/>
        </w:rPr>
        <w:tab/>
      </w:r>
      <w:r w:rsidRPr="000170D2">
        <w:rPr>
          <w:rFonts w:ascii="Times New Roman" w:hAnsi="Times New Roman"/>
          <w:sz w:val="28"/>
          <w:szCs w:val="28"/>
        </w:rPr>
        <w:tab/>
      </w:r>
      <w:r w:rsidRPr="000170D2">
        <w:rPr>
          <w:rFonts w:ascii="Times New Roman" w:hAnsi="Times New Roman"/>
          <w:sz w:val="28"/>
          <w:szCs w:val="28"/>
        </w:rPr>
        <w:tab/>
      </w:r>
      <w:r w:rsidRPr="000170D2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</w:t>
      </w:r>
      <w:r w:rsidRPr="000170D2">
        <w:rPr>
          <w:rFonts w:ascii="Times New Roman" w:hAnsi="Times New Roman"/>
          <w:sz w:val="28"/>
          <w:szCs w:val="28"/>
        </w:rPr>
        <w:t>(Приложение 26)</w:t>
      </w:r>
    </w:p>
    <w:p w:rsidR="00BC1028" w:rsidRPr="000170D2" w:rsidRDefault="00BC1028" w:rsidP="00D6728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1028" w:rsidRPr="000170D2" w:rsidRDefault="00BC1028" w:rsidP="00D672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>Тема 13: Правильный выбор профессионального пути - 1час.</w:t>
      </w:r>
    </w:p>
    <w:p w:rsidR="00BC1028" w:rsidRPr="000170D2" w:rsidRDefault="00BC1028" w:rsidP="00D672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 xml:space="preserve">Этапы планирования профессионального пути. Правила выбора профессии. Ошибки в выборе профессионального пути. Советы и рекомендации. </w:t>
      </w:r>
    </w:p>
    <w:p w:rsidR="00BC1028" w:rsidRPr="000170D2" w:rsidRDefault="00BC1028" w:rsidP="00D6728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1028" w:rsidRPr="000170D2" w:rsidRDefault="00BC1028" w:rsidP="00D672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 xml:space="preserve">Тема 14: Построение профессиональной карьеры – 1 час. </w:t>
      </w:r>
    </w:p>
    <w:p w:rsidR="00BC1028" w:rsidRPr="000170D2" w:rsidRDefault="00BC1028" w:rsidP="00D672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 xml:space="preserve">Карьера. Профессиональная карьера. Факторы, влияющие на профессиональную карьеру. Призвание. Целеустремленнось в достижении намеченных планов в построении профессиональной карьеры. Результат своего труда и самоуважение. Профессиональное мастерство. Материальное благополучие. Успех профессиональной карьеры. </w:t>
      </w:r>
    </w:p>
    <w:p w:rsidR="00BC1028" w:rsidRPr="000170D2" w:rsidRDefault="00BC1028" w:rsidP="00D672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 xml:space="preserve">Практическая работа: Тест  «Цель. Средства. Результат».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Pr="000170D2">
        <w:rPr>
          <w:rFonts w:ascii="Times New Roman" w:hAnsi="Times New Roman"/>
          <w:sz w:val="28"/>
          <w:szCs w:val="28"/>
        </w:rPr>
        <w:t>(Приложение 27)</w:t>
      </w:r>
    </w:p>
    <w:p w:rsidR="00BC1028" w:rsidRDefault="00BC1028" w:rsidP="00D672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C1028" w:rsidRPr="000170D2" w:rsidRDefault="00BC1028" w:rsidP="00D672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 xml:space="preserve">Тема 15: Пути получения профессии – 1 час. </w:t>
      </w:r>
    </w:p>
    <w:p w:rsidR="00BC1028" w:rsidRPr="000170D2" w:rsidRDefault="00BC1028" w:rsidP="00D672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>Роль средних специальных и высших профессиональных заведений в подготовке квалифицированных специалистов в различных отраслях производства. Факторы и условия, учитываемые при выборе вида учебного заведения, его расположения, престижность. Востребованность выбираемой профессии на рынке труда.</w:t>
      </w:r>
    </w:p>
    <w:p w:rsidR="00BC1028" w:rsidRPr="000170D2" w:rsidRDefault="00BC1028" w:rsidP="00D672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 xml:space="preserve">Практическая работа №1: Работа в тетрадях с опорной схемой «Пути получения профессии». </w:t>
      </w:r>
      <w:r w:rsidRPr="000170D2">
        <w:rPr>
          <w:rFonts w:ascii="Times New Roman" w:hAnsi="Times New Roman"/>
          <w:sz w:val="28"/>
          <w:szCs w:val="28"/>
        </w:rPr>
        <w:tab/>
      </w:r>
      <w:r w:rsidRPr="000170D2">
        <w:rPr>
          <w:rFonts w:ascii="Times New Roman" w:hAnsi="Times New Roman"/>
          <w:sz w:val="28"/>
          <w:szCs w:val="28"/>
        </w:rPr>
        <w:tab/>
      </w:r>
      <w:r w:rsidRPr="000170D2">
        <w:rPr>
          <w:rFonts w:ascii="Times New Roman" w:hAnsi="Times New Roman"/>
          <w:sz w:val="28"/>
          <w:szCs w:val="28"/>
        </w:rPr>
        <w:tab/>
      </w:r>
      <w:r w:rsidRPr="000170D2">
        <w:rPr>
          <w:rFonts w:ascii="Times New Roman" w:hAnsi="Times New Roman"/>
          <w:sz w:val="28"/>
          <w:szCs w:val="28"/>
        </w:rPr>
        <w:tab/>
      </w:r>
      <w:r w:rsidRPr="000170D2">
        <w:rPr>
          <w:rFonts w:ascii="Times New Roman" w:hAnsi="Times New Roman"/>
          <w:sz w:val="28"/>
          <w:szCs w:val="28"/>
        </w:rPr>
        <w:tab/>
      </w:r>
      <w:r w:rsidRPr="000170D2">
        <w:rPr>
          <w:rFonts w:ascii="Times New Roman" w:hAnsi="Times New Roman"/>
          <w:sz w:val="28"/>
          <w:szCs w:val="28"/>
        </w:rPr>
        <w:tab/>
      </w:r>
      <w:r w:rsidRPr="00D1732B"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D1732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0170D2">
        <w:rPr>
          <w:rFonts w:ascii="Times New Roman" w:hAnsi="Times New Roman"/>
          <w:sz w:val="28"/>
          <w:szCs w:val="28"/>
        </w:rPr>
        <w:t>(Приложение 28)</w:t>
      </w:r>
    </w:p>
    <w:p w:rsidR="00BC1028" w:rsidRPr="000170D2" w:rsidRDefault="00BC1028" w:rsidP="00D672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 xml:space="preserve">Практическая работа №2: Упражнение «За» и «против» </w:t>
      </w:r>
      <w:r w:rsidRPr="000170D2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</w:t>
      </w:r>
      <w:r w:rsidRPr="000170D2">
        <w:rPr>
          <w:rFonts w:ascii="Times New Roman" w:hAnsi="Times New Roman"/>
          <w:sz w:val="28"/>
          <w:szCs w:val="28"/>
        </w:rPr>
        <w:t>(Приложение 29)</w:t>
      </w:r>
    </w:p>
    <w:p w:rsidR="00BC1028" w:rsidRPr="000170D2" w:rsidRDefault="00BC1028" w:rsidP="00D672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C1028" w:rsidRPr="000170D2" w:rsidRDefault="00BC1028" w:rsidP="00D672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>Тема 16: Навыки поиска работы – 1 час.</w:t>
      </w:r>
    </w:p>
    <w:p w:rsidR="00BC1028" w:rsidRPr="000170D2" w:rsidRDefault="00BC1028" w:rsidP="00D672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>Формы поиска работы. Этапы получения работы. Правила определения цели поиска работы. Пути достижения успеха на рынке труда. Роль центров занятости населения в организации помощи по трудоустройства граждан. Трудовой кодекс РФ. Правила оформления автобиографии, резюме. Деловой этикет. Искусство  ведения переговоров по телефону,  на собеседовании с работодателем. Самопрезентация.</w:t>
      </w:r>
    </w:p>
    <w:p w:rsidR="00BC1028" w:rsidRPr="000170D2" w:rsidRDefault="00BC1028" w:rsidP="00D672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>Профориентационная игра №1 «Конституция РФ»</w:t>
      </w:r>
      <w:r w:rsidRPr="000170D2">
        <w:rPr>
          <w:rFonts w:ascii="Times New Roman" w:hAnsi="Times New Roman"/>
          <w:sz w:val="28"/>
          <w:szCs w:val="28"/>
        </w:rPr>
        <w:tab/>
      </w:r>
      <w:r w:rsidRPr="000170D2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</w:t>
      </w:r>
      <w:r w:rsidRPr="000170D2">
        <w:rPr>
          <w:rFonts w:ascii="Times New Roman" w:hAnsi="Times New Roman"/>
          <w:sz w:val="28"/>
          <w:szCs w:val="28"/>
        </w:rPr>
        <w:t>(Приложение 30)</w:t>
      </w:r>
    </w:p>
    <w:p w:rsidR="00BC1028" w:rsidRPr="000170D2" w:rsidRDefault="00BC1028" w:rsidP="00D672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>Практическая работа: Составление автобиографии и резюме по образцу.</w:t>
      </w:r>
    </w:p>
    <w:p w:rsidR="00BC1028" w:rsidRPr="000170D2" w:rsidRDefault="00BC1028" w:rsidP="00D672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</w:t>
      </w:r>
      <w:r w:rsidRPr="000170D2">
        <w:rPr>
          <w:rFonts w:ascii="Times New Roman" w:hAnsi="Times New Roman"/>
          <w:sz w:val="28"/>
          <w:szCs w:val="28"/>
        </w:rPr>
        <w:t>(Приложение 31)</w:t>
      </w:r>
    </w:p>
    <w:p w:rsidR="00BC1028" w:rsidRPr="000170D2" w:rsidRDefault="00BC1028" w:rsidP="000D50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>Профориентационная игра №2: Деловая игра  (варианты названий тем): «Поиск работы», «Собеседование» или «Самопрезентация»</w:t>
      </w:r>
      <w:r w:rsidRPr="000170D2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</w:t>
      </w:r>
      <w:r w:rsidRPr="000170D2">
        <w:rPr>
          <w:rFonts w:ascii="Times New Roman" w:hAnsi="Times New Roman"/>
          <w:sz w:val="28"/>
          <w:szCs w:val="28"/>
        </w:rPr>
        <w:t>(Приложение 32)</w:t>
      </w:r>
    </w:p>
    <w:p w:rsidR="00BC1028" w:rsidRDefault="00BC1028" w:rsidP="00D672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C1028" w:rsidRPr="000170D2" w:rsidRDefault="00BC1028" w:rsidP="00D672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>Тема 17: Компьютерное тестирование по программе «Ориентир» - 1 час</w:t>
      </w:r>
    </w:p>
    <w:p w:rsidR="00BC1028" w:rsidRPr="000170D2" w:rsidRDefault="00BC1028" w:rsidP="00D672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>Практическая работа: Компьютерное тестирование по программе «Ориентир»</w:t>
      </w:r>
    </w:p>
    <w:p w:rsidR="00BC1028" w:rsidRDefault="00BC1028" w:rsidP="00D672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C1028" w:rsidRPr="000170D2" w:rsidRDefault="00BC1028" w:rsidP="00D672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>Тема 18: Самоанализ. Личный профессиональный план - 1 час</w:t>
      </w:r>
    </w:p>
    <w:p w:rsidR="00BC1028" w:rsidRPr="000170D2" w:rsidRDefault="00BC1028" w:rsidP="00D672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>Алгоритм разработки личного профессионального плана. Презентация учащимися результатов разработки плана. Самооценка и оценка результатов работы. Анализ итоговой работы учащихся.  Рекомендации.</w:t>
      </w:r>
    </w:p>
    <w:p w:rsidR="00BC1028" w:rsidRPr="000170D2" w:rsidRDefault="00BC1028" w:rsidP="00D672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>Практическая работа: Составление личного профессионального плана по алгоритму.</w:t>
      </w:r>
      <w:r w:rsidRPr="000170D2">
        <w:rPr>
          <w:rFonts w:ascii="Times New Roman" w:hAnsi="Times New Roman"/>
          <w:sz w:val="28"/>
          <w:szCs w:val="28"/>
        </w:rPr>
        <w:tab/>
      </w:r>
      <w:r w:rsidRPr="000170D2">
        <w:rPr>
          <w:rFonts w:ascii="Times New Roman" w:hAnsi="Times New Roman"/>
          <w:sz w:val="28"/>
          <w:szCs w:val="28"/>
        </w:rPr>
        <w:tab/>
      </w:r>
      <w:r w:rsidRPr="000170D2">
        <w:rPr>
          <w:rFonts w:ascii="Times New Roman" w:hAnsi="Times New Roman"/>
          <w:sz w:val="28"/>
          <w:szCs w:val="28"/>
        </w:rPr>
        <w:tab/>
      </w:r>
      <w:r w:rsidRPr="000170D2">
        <w:rPr>
          <w:rFonts w:ascii="Times New Roman" w:hAnsi="Times New Roman"/>
          <w:sz w:val="28"/>
          <w:szCs w:val="28"/>
        </w:rPr>
        <w:tab/>
      </w:r>
      <w:r w:rsidRPr="000170D2">
        <w:rPr>
          <w:rFonts w:ascii="Times New Roman" w:hAnsi="Times New Roman"/>
          <w:sz w:val="28"/>
          <w:szCs w:val="28"/>
        </w:rPr>
        <w:tab/>
      </w:r>
      <w:r w:rsidRPr="000170D2">
        <w:rPr>
          <w:rFonts w:ascii="Times New Roman" w:hAnsi="Times New Roman"/>
          <w:sz w:val="28"/>
          <w:szCs w:val="28"/>
        </w:rPr>
        <w:tab/>
      </w:r>
      <w:r w:rsidRPr="000170D2">
        <w:rPr>
          <w:rFonts w:ascii="Times New Roman" w:hAnsi="Times New Roman"/>
          <w:sz w:val="28"/>
          <w:szCs w:val="28"/>
        </w:rPr>
        <w:tab/>
      </w:r>
      <w:r w:rsidRPr="000170D2">
        <w:rPr>
          <w:rFonts w:ascii="Times New Roman" w:hAnsi="Times New Roman"/>
          <w:sz w:val="28"/>
          <w:szCs w:val="28"/>
        </w:rPr>
        <w:tab/>
      </w:r>
      <w:r w:rsidRPr="000170D2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</w:t>
      </w:r>
      <w:r w:rsidRPr="000170D2">
        <w:rPr>
          <w:rFonts w:ascii="Times New Roman" w:hAnsi="Times New Roman"/>
          <w:sz w:val="28"/>
          <w:szCs w:val="28"/>
        </w:rPr>
        <w:t>(Приложение 33)</w:t>
      </w:r>
    </w:p>
    <w:p w:rsidR="00BC1028" w:rsidRPr="000170D2" w:rsidRDefault="00BC1028" w:rsidP="00D6728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</w:t>
      </w:r>
    </w:p>
    <w:p w:rsidR="00BC1028" w:rsidRPr="000170D2" w:rsidRDefault="00BC1028" w:rsidP="00D6728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>Тема 1</w:t>
      </w:r>
      <w:r>
        <w:rPr>
          <w:rFonts w:ascii="Times New Roman" w:hAnsi="Times New Roman"/>
          <w:sz w:val="28"/>
          <w:szCs w:val="28"/>
        </w:rPr>
        <w:t>9</w:t>
      </w:r>
      <w:r w:rsidRPr="000170D2">
        <w:rPr>
          <w:rFonts w:ascii="Times New Roman" w:hAnsi="Times New Roman"/>
          <w:sz w:val="28"/>
          <w:szCs w:val="28"/>
        </w:rPr>
        <w:t xml:space="preserve">: Введение. Инструктаж по охране труда на рабочем месте – 1 час. </w:t>
      </w:r>
    </w:p>
    <w:p w:rsidR="00BC1028" w:rsidRPr="000170D2" w:rsidRDefault="00BC1028" w:rsidP="00D6728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>Общая характеристика правил по охране труда. Организация рабочего места при выполнении операций по обработке металла.</w:t>
      </w:r>
    </w:p>
    <w:p w:rsidR="00BC1028" w:rsidRPr="000170D2" w:rsidRDefault="00BC1028" w:rsidP="00D6728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(Приложение </w:t>
      </w:r>
      <w:r w:rsidRPr="005128AB">
        <w:rPr>
          <w:rFonts w:ascii="Times New Roman" w:hAnsi="Times New Roman"/>
          <w:sz w:val="28"/>
          <w:szCs w:val="28"/>
        </w:rPr>
        <w:t>34</w:t>
      </w:r>
      <w:r>
        <w:rPr>
          <w:rFonts w:ascii="Times New Roman" w:hAnsi="Times New Roman"/>
          <w:sz w:val="28"/>
          <w:szCs w:val="28"/>
        </w:rPr>
        <w:t>)</w:t>
      </w:r>
    </w:p>
    <w:p w:rsidR="00BC1028" w:rsidRPr="0079020B" w:rsidRDefault="00BC1028" w:rsidP="00D6728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9020B">
        <w:rPr>
          <w:rFonts w:ascii="Times New Roman" w:hAnsi="Times New Roman"/>
          <w:sz w:val="28"/>
          <w:szCs w:val="28"/>
        </w:rPr>
        <w:t>Тема 20: Общая психология.-1 час.</w:t>
      </w:r>
    </w:p>
    <w:p w:rsidR="00BC1028" w:rsidRPr="0079020B" w:rsidRDefault="00BC1028" w:rsidP="00D6728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9020B">
        <w:rPr>
          <w:rFonts w:ascii="Times New Roman" w:hAnsi="Times New Roman"/>
          <w:sz w:val="28"/>
          <w:szCs w:val="28"/>
        </w:rPr>
        <w:t>Психология как  наука. Актуальность  психологических значений.</w:t>
      </w:r>
    </w:p>
    <w:p w:rsidR="00BC1028" w:rsidRDefault="00BC1028" w:rsidP="00D6728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9020B">
        <w:rPr>
          <w:rFonts w:ascii="Times New Roman" w:hAnsi="Times New Roman"/>
          <w:sz w:val="28"/>
          <w:szCs w:val="28"/>
        </w:rPr>
        <w:t>Псих</w:t>
      </w:r>
      <w:r>
        <w:rPr>
          <w:rFonts w:ascii="Times New Roman" w:hAnsi="Times New Roman"/>
          <w:sz w:val="28"/>
          <w:szCs w:val="28"/>
        </w:rPr>
        <w:t>ология познавательных процессов</w:t>
      </w:r>
      <w:r w:rsidRPr="0079020B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9020B">
        <w:rPr>
          <w:rFonts w:ascii="Times New Roman" w:hAnsi="Times New Roman"/>
          <w:sz w:val="28"/>
          <w:szCs w:val="28"/>
        </w:rPr>
        <w:t>внима</w:t>
      </w:r>
      <w:r>
        <w:rPr>
          <w:rFonts w:ascii="Times New Roman" w:hAnsi="Times New Roman"/>
          <w:sz w:val="28"/>
          <w:szCs w:val="28"/>
        </w:rPr>
        <w:t>ние ,память, мышление, воображение.</w:t>
      </w:r>
    </w:p>
    <w:p w:rsidR="00BC1028" w:rsidRPr="0079020B" w:rsidRDefault="00BC1028" w:rsidP="00D6728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Практическая работа № 1: «Выявить  </w:t>
      </w:r>
      <w:r w:rsidRPr="003525AB">
        <w:rPr>
          <w:rFonts w:ascii="Times New Roman" w:hAnsi="Times New Roman"/>
          <w:sz w:val="28"/>
          <w:szCs w:val="28"/>
        </w:rPr>
        <w:t>представлени</w:t>
      </w:r>
      <w:r>
        <w:rPr>
          <w:rFonts w:ascii="Times New Roman" w:hAnsi="Times New Roman"/>
          <w:sz w:val="28"/>
          <w:szCs w:val="28"/>
        </w:rPr>
        <w:t>я о психологии»</w:t>
      </w:r>
    </w:p>
    <w:p w:rsidR="00BC1028" w:rsidRDefault="00BC1028" w:rsidP="00D6728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(Приложение  35 )</w:t>
      </w:r>
    </w:p>
    <w:p w:rsidR="00BC1028" w:rsidRPr="003525AB" w:rsidRDefault="00BC1028" w:rsidP="00D6728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Практическая работа № 2: Опросник « Мотивация успеха боязнь неудач»</w:t>
      </w:r>
    </w:p>
    <w:p w:rsidR="00BC1028" w:rsidRDefault="00BC1028" w:rsidP="00D6728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C1028" w:rsidRDefault="00BC1028" w:rsidP="00D6728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(36)</w:t>
      </w:r>
    </w:p>
    <w:p w:rsidR="00BC1028" w:rsidRPr="009530D3" w:rsidRDefault="00BC1028" w:rsidP="00D6728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525AB">
        <w:rPr>
          <w:rFonts w:ascii="Times New Roman" w:hAnsi="Times New Roman"/>
          <w:sz w:val="28"/>
          <w:szCs w:val="28"/>
        </w:rPr>
        <w:t>Тема 21 Возрастная психология- 1 час</w:t>
      </w:r>
    </w:p>
    <w:p w:rsidR="00BC1028" w:rsidRPr="009530D3" w:rsidRDefault="00BC1028" w:rsidP="00D6728A">
      <w:pPr>
        <w:pStyle w:val="Heading3"/>
        <w:spacing w:before="0" w:after="0" w:line="240" w:lineRule="auto"/>
        <w:rPr>
          <w:rFonts w:ascii="Times New Roman" w:hAnsi="Times New Roman"/>
          <w:b w:val="0"/>
          <w:color w:val="000000"/>
          <w:sz w:val="28"/>
          <w:szCs w:val="28"/>
        </w:rPr>
      </w:pPr>
      <w:r w:rsidRPr="00D1732B">
        <w:rPr>
          <w:rStyle w:val="mw-headline"/>
          <w:rFonts w:ascii="Times New Roman" w:hAnsi="Times New Roman"/>
          <w:b w:val="0"/>
          <w:color w:val="000000"/>
          <w:sz w:val="28"/>
          <w:szCs w:val="28"/>
        </w:rPr>
        <w:t>Предмет психологии развития и возрастной психологии.</w:t>
      </w:r>
      <w:r w:rsidRPr="00D1732B">
        <w:rPr>
          <w:rStyle w:val="Heading2Char"/>
          <w:rFonts w:ascii="Times New Roman" w:hAnsi="Times New Roman" w:cs="Times New Roman"/>
          <w:b/>
          <w:color w:val="000000"/>
        </w:rPr>
        <w:t xml:space="preserve"> </w:t>
      </w:r>
      <w:r w:rsidRPr="00D1732B">
        <w:rPr>
          <w:rStyle w:val="mw-headline"/>
          <w:rFonts w:ascii="Times New Roman" w:hAnsi="Times New Roman"/>
          <w:b w:val="0"/>
          <w:color w:val="000000"/>
          <w:sz w:val="28"/>
          <w:szCs w:val="28"/>
        </w:rPr>
        <w:t>Функции психологии развития</w:t>
      </w:r>
      <w:r w:rsidRPr="00D1732B">
        <w:rPr>
          <w:rFonts w:ascii="Times New Roman" w:hAnsi="Times New Roman"/>
          <w:b w:val="0"/>
          <w:color w:val="000000"/>
          <w:sz w:val="28"/>
          <w:szCs w:val="28"/>
        </w:rPr>
        <w:t xml:space="preserve">. </w:t>
      </w:r>
      <w:r w:rsidRPr="00D1732B">
        <w:rPr>
          <w:rStyle w:val="mw-headline"/>
          <w:rFonts w:ascii="Times New Roman" w:hAnsi="Times New Roman"/>
          <w:b w:val="0"/>
          <w:color w:val="000000"/>
          <w:sz w:val="28"/>
          <w:szCs w:val="28"/>
        </w:rPr>
        <w:t>Методы исследования</w:t>
      </w:r>
      <w:r w:rsidRPr="009530D3">
        <w:rPr>
          <w:rStyle w:val="mw-headline"/>
          <w:rFonts w:ascii="Times New Roman" w:hAnsi="Times New Roman"/>
          <w:b w:val="0"/>
          <w:color w:val="000000"/>
          <w:sz w:val="28"/>
          <w:szCs w:val="28"/>
        </w:rPr>
        <w:t>.</w:t>
      </w:r>
    </w:p>
    <w:p w:rsidR="00BC1028" w:rsidRDefault="00BC1028" w:rsidP="00D672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Практическая работа № 1: «</w:t>
      </w:r>
      <w:r w:rsidRPr="003525AB">
        <w:rPr>
          <w:rFonts w:ascii="Times New Roman" w:hAnsi="Times New Roman"/>
          <w:sz w:val="28"/>
          <w:szCs w:val="28"/>
        </w:rPr>
        <w:t>Выявить     представлени</w:t>
      </w:r>
      <w:r>
        <w:rPr>
          <w:rFonts w:ascii="Times New Roman" w:hAnsi="Times New Roman"/>
          <w:sz w:val="28"/>
          <w:szCs w:val="28"/>
        </w:rPr>
        <w:t>я о возрастной психологии»</w:t>
      </w:r>
    </w:p>
    <w:p w:rsidR="00BC1028" w:rsidRDefault="00BC1028" w:rsidP="00D6728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(Приложение 37</w:t>
      </w:r>
      <w:r w:rsidRPr="003525AB">
        <w:rPr>
          <w:rFonts w:ascii="Times New Roman" w:hAnsi="Times New Roman"/>
          <w:sz w:val="28"/>
          <w:szCs w:val="28"/>
        </w:rPr>
        <w:t>)</w:t>
      </w:r>
    </w:p>
    <w:p w:rsidR="00BC1028" w:rsidRDefault="00BC1028" w:rsidP="00D6728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Практическая работа № 2: «Характеристика тестирования Л.С Сахаров- Л.С Выготский»</w:t>
      </w:r>
    </w:p>
    <w:p w:rsidR="00BC1028" w:rsidRPr="003525AB" w:rsidRDefault="00BC1028" w:rsidP="00D6728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(Приложение 38)</w:t>
      </w:r>
    </w:p>
    <w:p w:rsidR="00BC1028" w:rsidRPr="009530D3" w:rsidRDefault="00BC1028" w:rsidP="00D6728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525AB">
        <w:rPr>
          <w:rFonts w:ascii="Times New Roman" w:hAnsi="Times New Roman"/>
          <w:sz w:val="28"/>
          <w:szCs w:val="28"/>
        </w:rPr>
        <w:t>Тема 22: Педагогическая психология . - 1 час</w:t>
      </w:r>
    </w:p>
    <w:p w:rsidR="00BC1028" w:rsidRPr="00E72E07" w:rsidRDefault="00BC1028" w:rsidP="00E72E07">
      <w:pPr>
        <w:spacing w:after="0" w:line="240" w:lineRule="auto"/>
        <w:outlineLvl w:val="1"/>
        <w:rPr>
          <w:rFonts w:ascii="Times New Roman" w:hAnsi="Times New Roman"/>
          <w:bCs/>
          <w:sz w:val="28"/>
          <w:szCs w:val="28"/>
        </w:rPr>
      </w:pPr>
      <w:r w:rsidRPr="003172A5">
        <w:rPr>
          <w:rFonts w:ascii="Times New Roman" w:hAnsi="Times New Roman"/>
          <w:bCs/>
          <w:sz w:val="28"/>
          <w:szCs w:val="28"/>
        </w:rPr>
        <w:t xml:space="preserve">История становления. </w:t>
      </w:r>
      <w:r w:rsidRPr="003172A5">
        <w:rPr>
          <w:rStyle w:val="mw-headline"/>
          <w:rFonts w:ascii="Times New Roman" w:hAnsi="Times New Roman"/>
          <w:sz w:val="28"/>
          <w:szCs w:val="28"/>
        </w:rPr>
        <w:t>Социальное, нравственное и когнитивное развитие. Индивидуальные различия и недостатки.</w:t>
      </w:r>
    </w:p>
    <w:p w:rsidR="00BC1028" w:rsidRDefault="00BC1028" w:rsidP="00E72E0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Практическая работа № 1:</w:t>
      </w:r>
      <w:r w:rsidRPr="003525AB">
        <w:rPr>
          <w:rFonts w:ascii="Times New Roman" w:hAnsi="Times New Roman"/>
          <w:sz w:val="28"/>
          <w:szCs w:val="28"/>
        </w:rPr>
        <w:t xml:space="preserve">  «Выявить     представлени</w:t>
      </w:r>
      <w:r>
        <w:rPr>
          <w:rFonts w:ascii="Times New Roman" w:hAnsi="Times New Roman"/>
          <w:sz w:val="28"/>
          <w:szCs w:val="28"/>
        </w:rPr>
        <w:t xml:space="preserve">я о  педагогической  психологии»                            </w:t>
      </w:r>
      <w:r w:rsidRPr="003525A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(Приложение 39)</w:t>
      </w:r>
    </w:p>
    <w:p w:rsidR="00BC1028" w:rsidRPr="003525AB" w:rsidRDefault="00BC1028" w:rsidP="00735AA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Практическая работа № 2: «Школьная тревожность Филлипса»    (Приложение 40)</w:t>
      </w:r>
    </w:p>
    <w:p w:rsidR="00BC1028" w:rsidRPr="009530D3" w:rsidRDefault="00BC1028" w:rsidP="00D6728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525AB">
        <w:rPr>
          <w:rFonts w:ascii="Times New Roman" w:hAnsi="Times New Roman"/>
          <w:sz w:val="28"/>
          <w:szCs w:val="28"/>
        </w:rPr>
        <w:t>Тема 23: Воображение как психический познавательный процесс-1 час.</w:t>
      </w:r>
    </w:p>
    <w:p w:rsidR="00BC1028" w:rsidRPr="003172A5" w:rsidRDefault="00BC1028" w:rsidP="00D6728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172A5">
        <w:rPr>
          <w:rFonts w:ascii="Times New Roman" w:hAnsi="Times New Roman"/>
          <w:sz w:val="28"/>
          <w:szCs w:val="28"/>
        </w:rPr>
        <w:t>Виды воображения.</w:t>
      </w:r>
      <w:r w:rsidRPr="003172A5">
        <w:rPr>
          <w:rFonts w:ascii="Times New Roman" w:hAnsi="Times New Roman"/>
          <w:bCs/>
          <w:sz w:val="28"/>
          <w:szCs w:val="28"/>
        </w:rPr>
        <w:t xml:space="preserve"> Образы воображения. Функции воображения</w:t>
      </w:r>
    </w:p>
    <w:p w:rsidR="00BC1028" w:rsidRDefault="00BC1028" w:rsidP="00D6728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Практическая работа № 1: Тест « Творческое направление»</w:t>
      </w:r>
    </w:p>
    <w:p w:rsidR="00BC1028" w:rsidRDefault="00BC1028" w:rsidP="00D6728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(Приложение 41)</w:t>
      </w:r>
    </w:p>
    <w:p w:rsidR="00BC1028" w:rsidRDefault="00BC1028" w:rsidP="00D6728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Практическая работа № 2: Упражнение « Развитие воображения»</w:t>
      </w:r>
    </w:p>
    <w:p w:rsidR="00BC1028" w:rsidRDefault="00BC1028" w:rsidP="00D6728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(Приложение 42)</w:t>
      </w:r>
    </w:p>
    <w:p w:rsidR="00BC1028" w:rsidRDefault="00BC1028" w:rsidP="00735AA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Практическая работа № 3: Упражнение « Назови одним словом»  (Приложение 43)</w:t>
      </w:r>
    </w:p>
    <w:p w:rsidR="00BC1028" w:rsidRDefault="00BC1028" w:rsidP="00735AA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Практическая работа № 4: Упражнение « Гладим животное»         (Приложение 44)</w:t>
      </w:r>
    </w:p>
    <w:p w:rsidR="00BC1028" w:rsidRDefault="00BC1028" w:rsidP="00D6728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525AB">
        <w:rPr>
          <w:rFonts w:ascii="Times New Roman" w:hAnsi="Times New Roman"/>
          <w:sz w:val="28"/>
          <w:szCs w:val="28"/>
        </w:rPr>
        <w:t>Тема 24</w:t>
      </w:r>
      <w:r>
        <w:rPr>
          <w:rFonts w:ascii="Times New Roman" w:hAnsi="Times New Roman"/>
          <w:sz w:val="28"/>
          <w:szCs w:val="28"/>
        </w:rPr>
        <w:t>:</w:t>
      </w:r>
      <w:r w:rsidRPr="003525AB">
        <w:rPr>
          <w:rFonts w:ascii="Times New Roman" w:hAnsi="Times New Roman"/>
          <w:sz w:val="28"/>
          <w:szCs w:val="28"/>
        </w:rPr>
        <w:t xml:space="preserve"> Агрессия: причинение вреда другим и себе - 1 час.</w:t>
      </w:r>
    </w:p>
    <w:p w:rsidR="00BC1028" w:rsidRDefault="00BC1028" w:rsidP="00D6728A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BC1028" w:rsidRPr="004C74C7" w:rsidRDefault="00BC1028" w:rsidP="00D6728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Агрессия как инстинктивное поведение. Агрессия как проявление побуждения.</w:t>
      </w:r>
    </w:p>
    <w:p w:rsidR="00BC1028" w:rsidRDefault="00BC1028" w:rsidP="00E72E0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Практическая работа № 1 :Методика </w:t>
      </w:r>
      <w:r w:rsidRPr="003525AB">
        <w:rPr>
          <w:rFonts w:ascii="Times New Roman" w:hAnsi="Times New Roman"/>
          <w:sz w:val="28"/>
          <w:szCs w:val="28"/>
        </w:rPr>
        <w:t>«</w:t>
      </w:r>
      <w:r w:rsidRPr="003525AB">
        <w:rPr>
          <w:rFonts w:ascii="Times New Roman" w:hAnsi="Times New Roman"/>
          <w:bCs/>
          <w:sz w:val="28"/>
          <w:szCs w:val="28"/>
        </w:rPr>
        <w:t>Определение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3525AB">
        <w:rPr>
          <w:rFonts w:ascii="Times New Roman" w:hAnsi="Times New Roman"/>
          <w:bCs/>
          <w:sz w:val="28"/>
          <w:szCs w:val="28"/>
        </w:rPr>
        <w:t>общей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3525AB">
        <w:rPr>
          <w:rFonts w:ascii="Times New Roman" w:hAnsi="Times New Roman"/>
          <w:bCs/>
          <w:sz w:val="28"/>
          <w:szCs w:val="28"/>
        </w:rPr>
        <w:t>эмоциональной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3525AB">
        <w:rPr>
          <w:rFonts w:ascii="Times New Roman" w:hAnsi="Times New Roman"/>
          <w:bCs/>
          <w:sz w:val="28"/>
          <w:szCs w:val="28"/>
        </w:rPr>
        <w:t>направленности</w:t>
      </w:r>
      <w:r w:rsidRPr="003525AB">
        <w:rPr>
          <w:rFonts w:ascii="Times New Roman" w:hAnsi="Times New Roman"/>
          <w:sz w:val="28"/>
          <w:szCs w:val="28"/>
        </w:rPr>
        <w:t xml:space="preserve"> личности</w:t>
      </w:r>
      <w:r>
        <w:rPr>
          <w:rFonts w:ascii="Times New Roman" w:hAnsi="Times New Roman"/>
          <w:sz w:val="28"/>
          <w:szCs w:val="28"/>
        </w:rPr>
        <w:t>»                                                                 (Приложение 45)</w:t>
      </w:r>
    </w:p>
    <w:p w:rsidR="00BC1028" w:rsidRPr="003525AB" w:rsidRDefault="00BC1028" w:rsidP="008641F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Практическая работа № 2: Упражнение «Волшебная лавка»          (Приложение 46)</w:t>
      </w:r>
    </w:p>
    <w:p w:rsidR="00BC1028" w:rsidRDefault="00BC1028" w:rsidP="00D6728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525AB">
        <w:rPr>
          <w:rFonts w:ascii="Times New Roman" w:hAnsi="Times New Roman"/>
          <w:sz w:val="28"/>
          <w:szCs w:val="28"/>
        </w:rPr>
        <w:t>Тема 25</w:t>
      </w:r>
      <w:r>
        <w:rPr>
          <w:rFonts w:ascii="Times New Roman" w:hAnsi="Times New Roman"/>
          <w:sz w:val="28"/>
          <w:szCs w:val="28"/>
        </w:rPr>
        <w:t>:</w:t>
      </w:r>
      <w:r w:rsidRPr="003525AB">
        <w:rPr>
          <w:rFonts w:ascii="Times New Roman" w:hAnsi="Times New Roman"/>
          <w:color w:val="000000"/>
          <w:spacing w:val="-3"/>
          <w:sz w:val="28"/>
          <w:szCs w:val="28"/>
        </w:rPr>
        <w:t xml:space="preserve"> </w:t>
      </w:r>
      <w:r w:rsidRPr="003525AB">
        <w:rPr>
          <w:rFonts w:ascii="Times New Roman" w:hAnsi="Times New Roman"/>
          <w:color w:val="000000"/>
          <w:spacing w:val="3"/>
          <w:sz w:val="28"/>
          <w:szCs w:val="28"/>
        </w:rPr>
        <w:t>Мозг и психика. Факторы, влияющие на развитие  психики</w:t>
      </w:r>
      <w:r w:rsidRPr="003525AB">
        <w:rPr>
          <w:rFonts w:ascii="Times New Roman" w:hAnsi="Times New Roman"/>
          <w:sz w:val="28"/>
          <w:szCs w:val="28"/>
        </w:rPr>
        <w:t xml:space="preserve"> - 1 час.</w:t>
      </w:r>
    </w:p>
    <w:p w:rsidR="00BC1028" w:rsidRPr="00E72E07" w:rsidRDefault="00BC1028" w:rsidP="00E72E07">
      <w:pPr>
        <w:pStyle w:val="Heading1"/>
        <w:jc w:val="left"/>
        <w:rPr>
          <w:b w:val="0"/>
          <w:i w:val="0"/>
          <w:color w:val="000000"/>
          <w:sz w:val="28"/>
          <w:szCs w:val="28"/>
        </w:rPr>
      </w:pPr>
      <w:r w:rsidRPr="00E72E07">
        <w:rPr>
          <w:b w:val="0"/>
          <w:i w:val="0"/>
          <w:color w:val="000000"/>
          <w:sz w:val="28"/>
          <w:szCs w:val="28"/>
        </w:rPr>
        <w:t xml:space="preserve">Механизмы генетических влияний. Механизмы социальных влияний в период индивидуального развития. </w:t>
      </w:r>
      <w:r w:rsidRPr="00E72E07">
        <w:rPr>
          <w:b w:val="0"/>
          <w:i w:val="0"/>
          <w:sz w:val="28"/>
          <w:szCs w:val="28"/>
        </w:rPr>
        <w:t>Определения особенностей психического состояния человека по показателям психической активации, интереса, эмоционального тонуса, напряжения и комфортности.</w:t>
      </w:r>
    </w:p>
    <w:p w:rsidR="00BC1028" w:rsidRDefault="00BC1028" w:rsidP="008641F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Практическая работа № 1: Опросник «Оценка психической активации, эмоционального тонуса Л.А Курганский и Г.А Немчин)              (Приложение  47)</w:t>
      </w:r>
    </w:p>
    <w:p w:rsidR="00BC1028" w:rsidRDefault="00BC1028" w:rsidP="00D6728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Практическая работа № 2: Методика «Виды агрессивности Л.Г Почебут)</w:t>
      </w:r>
    </w:p>
    <w:p w:rsidR="00BC1028" w:rsidRDefault="00BC1028" w:rsidP="008641F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(Приложение 48)</w:t>
      </w:r>
    </w:p>
    <w:p w:rsidR="00BC1028" w:rsidRDefault="00BC1028" w:rsidP="00D6728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525AB">
        <w:rPr>
          <w:rFonts w:ascii="Times New Roman" w:hAnsi="Times New Roman"/>
          <w:sz w:val="28"/>
          <w:szCs w:val="28"/>
        </w:rPr>
        <w:t>Тема 26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: «Психологический марафон « Как избежать психологических комплексов»</w:t>
      </w:r>
      <w:r w:rsidRPr="003525A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- 1 час</w:t>
      </w:r>
    </w:p>
    <w:p w:rsidR="00BC1028" w:rsidRPr="00E72E07" w:rsidRDefault="00BC1028" w:rsidP="00E72E07">
      <w:pPr>
        <w:pStyle w:val="Heading1"/>
        <w:jc w:val="left"/>
        <w:rPr>
          <w:b w:val="0"/>
          <w:i w:val="0"/>
          <w:color w:val="000000"/>
          <w:sz w:val="28"/>
          <w:szCs w:val="28"/>
        </w:rPr>
      </w:pPr>
      <w:r w:rsidRPr="00E72E07">
        <w:rPr>
          <w:b w:val="0"/>
          <w:i w:val="0"/>
          <w:sz w:val="28"/>
          <w:szCs w:val="28"/>
        </w:rPr>
        <w:t xml:space="preserve"> Коммуникативные навыки. Умения искать и находить пути выхода из сложных жизненных ситуаций. Особенности подросткового возраста.</w:t>
      </w:r>
    </w:p>
    <w:p w:rsidR="00BC1028" w:rsidRDefault="00BC1028" w:rsidP="008641FA">
      <w:pPr>
        <w:tabs>
          <w:tab w:val="left" w:pos="7673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Практическая работа № 1:Опросник « Шкала одиночества»        (Приложение 49)</w:t>
      </w:r>
    </w:p>
    <w:p w:rsidR="00BC1028" w:rsidRDefault="00BC1028" w:rsidP="00D6728A">
      <w:pPr>
        <w:tabs>
          <w:tab w:val="left" w:pos="7673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Практическая работа № 2: Методика « Изучение мотивации одобрения»</w:t>
      </w:r>
    </w:p>
    <w:p w:rsidR="00BC1028" w:rsidRPr="003525AB" w:rsidRDefault="00BC1028" w:rsidP="00D6728A">
      <w:pPr>
        <w:tabs>
          <w:tab w:val="left" w:pos="7673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(Приложение 50)</w:t>
      </w:r>
    </w:p>
    <w:p w:rsidR="00BC1028" w:rsidRPr="00E72E07" w:rsidRDefault="00BC1028" w:rsidP="00D6728A">
      <w:pPr>
        <w:spacing w:after="0" w:line="240" w:lineRule="auto"/>
        <w:rPr>
          <w:rFonts w:ascii="Times New Roman" w:hAnsi="Times New Roman"/>
          <w:color w:val="000000"/>
          <w:spacing w:val="3"/>
          <w:sz w:val="28"/>
          <w:szCs w:val="28"/>
        </w:rPr>
      </w:pPr>
      <w:r w:rsidRPr="003525AB">
        <w:rPr>
          <w:rFonts w:ascii="Times New Roman" w:hAnsi="Times New Roman"/>
          <w:sz w:val="28"/>
          <w:szCs w:val="28"/>
        </w:rPr>
        <w:t>Тема 27:</w:t>
      </w:r>
      <w:r w:rsidRPr="003525AB"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>Общее понятие о характере. Формирование и самовоспитание характера -1 час</w:t>
      </w:r>
    </w:p>
    <w:p w:rsidR="00BC1028" w:rsidRPr="00E72E07" w:rsidRDefault="00BC1028" w:rsidP="00D6728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530D3">
        <w:rPr>
          <w:rFonts w:ascii="Times New Roman" w:hAnsi="Times New Roman"/>
          <w:sz w:val="28"/>
          <w:szCs w:val="28"/>
        </w:rPr>
        <w:t xml:space="preserve">Физиологические основы характера. Формирование характера у детей и пути его воспитания. </w:t>
      </w:r>
      <w:r w:rsidRPr="003A2BA5">
        <w:rPr>
          <w:rFonts w:ascii="Times New Roman" w:hAnsi="Times New Roman"/>
          <w:sz w:val="28"/>
          <w:szCs w:val="28"/>
        </w:rPr>
        <w:t>Типо</w:t>
      </w:r>
      <w:r>
        <w:rPr>
          <w:rFonts w:ascii="Times New Roman" w:hAnsi="Times New Roman"/>
          <w:sz w:val="28"/>
          <w:szCs w:val="28"/>
        </w:rPr>
        <w:t>логия характеров.</w:t>
      </w:r>
    </w:p>
    <w:p w:rsidR="00BC1028" w:rsidRDefault="00BC1028" w:rsidP="008641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3"/>
          <w:sz w:val="28"/>
          <w:szCs w:val="28"/>
        </w:rPr>
        <w:t>Практическая работа № 1: Опросник «Определение личных особенностей в деятельности.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(Приложение 51)</w:t>
      </w:r>
    </w:p>
    <w:p w:rsidR="00BC1028" w:rsidRPr="000170D2" w:rsidRDefault="00BC1028" w:rsidP="008641F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Практическая работа № 2: Опросник « Исследование уровня импульсивности В.А Лосенкова.                                                                                             (Приложение 52)</w:t>
      </w:r>
    </w:p>
    <w:p w:rsidR="00BC1028" w:rsidRPr="00E72E07" w:rsidRDefault="00BC1028" w:rsidP="00D6728A">
      <w:pPr>
        <w:spacing w:after="0" w:line="240" w:lineRule="auto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2B59EE">
        <w:rPr>
          <w:rFonts w:ascii="Times New Roman" w:hAnsi="Times New Roman"/>
          <w:sz w:val="28"/>
          <w:szCs w:val="28"/>
        </w:rPr>
        <w:t>Тема 28: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О</w:t>
      </w:r>
      <w:r w:rsidRPr="002B59EE">
        <w:rPr>
          <w:rFonts w:ascii="Times New Roman" w:hAnsi="Times New Roman"/>
          <w:color w:val="000000"/>
          <w:spacing w:val="1"/>
          <w:sz w:val="28"/>
          <w:szCs w:val="28"/>
        </w:rPr>
        <w:t xml:space="preserve">пределение    типа    нервной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системы. Познавательные психические  процессы .-1 час</w:t>
      </w:r>
    </w:p>
    <w:p w:rsidR="00BC1028" w:rsidRPr="00E72E07" w:rsidRDefault="00BC1028" w:rsidP="00E72E07">
      <w:pPr>
        <w:pStyle w:val="Heading1"/>
        <w:jc w:val="left"/>
        <w:rPr>
          <w:b w:val="0"/>
          <w:i w:val="0"/>
          <w:color w:val="000000"/>
          <w:sz w:val="28"/>
          <w:szCs w:val="28"/>
        </w:rPr>
      </w:pPr>
      <w:r w:rsidRPr="00D32C1D">
        <w:t xml:space="preserve">Нервная система. </w:t>
      </w:r>
      <w:r w:rsidRPr="00D32C1D">
        <w:rPr>
          <w:rStyle w:val="mw-headline"/>
          <w:b w:val="0"/>
          <w:i w:val="0"/>
          <w:color w:val="000000"/>
          <w:sz w:val="28"/>
          <w:szCs w:val="28"/>
        </w:rPr>
        <w:t>Общая характеристика нервной системы</w:t>
      </w:r>
      <w:r>
        <w:rPr>
          <w:rStyle w:val="mw-headline"/>
          <w:b w:val="0"/>
          <w:i w:val="0"/>
          <w:color w:val="000000"/>
          <w:sz w:val="28"/>
          <w:szCs w:val="28"/>
        </w:rPr>
        <w:t>.</w:t>
      </w:r>
    </w:p>
    <w:p w:rsidR="00BC1028" w:rsidRPr="002B59EE" w:rsidRDefault="00BC1028" w:rsidP="00D6728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5"/>
          <w:sz w:val="28"/>
          <w:szCs w:val="28"/>
          <w:lang w:eastAsia="en-US"/>
        </w:rPr>
        <w:t>Практическая работа № 1: Тест «</w:t>
      </w:r>
      <w:r w:rsidRPr="002B59EE">
        <w:rPr>
          <w:rFonts w:ascii="Times New Roman" w:hAnsi="Times New Roman"/>
          <w:color w:val="000000"/>
          <w:spacing w:val="5"/>
          <w:sz w:val="28"/>
          <w:szCs w:val="28"/>
          <w:lang w:eastAsia="en-US"/>
        </w:rPr>
        <w:t>Определить уровень воображения участник</w:t>
      </w:r>
      <w:r>
        <w:rPr>
          <w:rFonts w:ascii="Times New Roman" w:hAnsi="Times New Roman"/>
          <w:color w:val="000000"/>
          <w:spacing w:val="5"/>
          <w:sz w:val="28"/>
          <w:szCs w:val="28"/>
          <w:lang w:eastAsia="en-US"/>
        </w:rPr>
        <w:t>а»</w:t>
      </w:r>
      <w:r w:rsidRPr="002B59EE">
        <w:rPr>
          <w:rFonts w:ascii="Times New Roman" w:hAnsi="Times New Roman"/>
          <w:sz w:val="28"/>
          <w:szCs w:val="28"/>
        </w:rPr>
        <w:t xml:space="preserve"> </w:t>
      </w:r>
    </w:p>
    <w:p w:rsidR="00BC1028" w:rsidRDefault="00BC1028" w:rsidP="00E72E0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(Приложение 53</w:t>
      </w:r>
      <w:r w:rsidRPr="000170D2">
        <w:rPr>
          <w:rFonts w:ascii="Times New Roman" w:hAnsi="Times New Roman"/>
          <w:sz w:val="28"/>
          <w:szCs w:val="28"/>
        </w:rPr>
        <w:t>)</w:t>
      </w:r>
    </w:p>
    <w:p w:rsidR="00BC1028" w:rsidRPr="000170D2" w:rsidRDefault="00BC1028" w:rsidP="00E72E0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Практическая работа № 2: Тест « Креативность»                             (Приложение 54)</w:t>
      </w:r>
    </w:p>
    <w:p w:rsidR="00BC1028" w:rsidRPr="000170D2" w:rsidRDefault="00BC1028" w:rsidP="00D6728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1028" w:rsidRDefault="00BC1028" w:rsidP="00D6728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B59EE">
        <w:rPr>
          <w:rFonts w:ascii="Times New Roman" w:hAnsi="Times New Roman"/>
          <w:sz w:val="28"/>
          <w:szCs w:val="28"/>
        </w:rPr>
        <w:t xml:space="preserve">Тема 29: </w:t>
      </w:r>
      <w:r>
        <w:rPr>
          <w:rFonts w:ascii="Times New Roman" w:hAnsi="Times New Roman"/>
          <w:color w:val="000000"/>
          <w:sz w:val="28"/>
          <w:szCs w:val="28"/>
        </w:rPr>
        <w:t>Общее  представление восприятие</w:t>
      </w:r>
      <w:r w:rsidRPr="002B59EE">
        <w:rPr>
          <w:rFonts w:ascii="Times New Roman" w:hAnsi="Times New Roman"/>
          <w:color w:val="000000"/>
          <w:sz w:val="28"/>
          <w:szCs w:val="28"/>
        </w:rPr>
        <w:t xml:space="preserve"> окружающего мира</w:t>
      </w:r>
      <w:r w:rsidRPr="002B59EE">
        <w:rPr>
          <w:rFonts w:ascii="Times New Roman" w:hAnsi="Times New Roman"/>
          <w:sz w:val="28"/>
          <w:szCs w:val="28"/>
        </w:rPr>
        <w:t>- 1 час.</w:t>
      </w:r>
    </w:p>
    <w:p w:rsidR="00BC1028" w:rsidRPr="00E72E07" w:rsidRDefault="00BC1028" w:rsidP="00E72E07">
      <w:pPr>
        <w:pStyle w:val="Heading2"/>
        <w:spacing w:before="0" w:after="0"/>
        <w:rPr>
          <w:rFonts w:ascii="Times New Roman" w:hAnsi="Times New Roman" w:cs="Times New Roman"/>
          <w:b w:val="0"/>
          <w:i w:val="0"/>
        </w:rPr>
      </w:pPr>
      <w:r w:rsidRPr="00E72E07">
        <w:rPr>
          <w:rFonts w:ascii="Times New Roman" w:hAnsi="Times New Roman" w:cs="Times New Roman"/>
          <w:b w:val="0"/>
          <w:i w:val="0"/>
        </w:rPr>
        <w:t>Уровни восприятия.</w:t>
      </w:r>
      <w:r w:rsidRPr="00FA242F">
        <w:rPr>
          <w:rStyle w:val="mw-headline"/>
          <w:rFonts w:ascii="Times New Roman" w:hAnsi="Times New Roman"/>
          <w:b w:val="0"/>
          <w:i w:val="0"/>
        </w:rPr>
        <w:t xml:space="preserve"> Свойства восприятия. Факторы восприятия.</w:t>
      </w:r>
      <w:r>
        <w:rPr>
          <w:rStyle w:val="mw-headline"/>
          <w:rFonts w:ascii="Times New Roman" w:hAnsi="Times New Roman"/>
          <w:b w:val="0"/>
          <w:i w:val="0"/>
        </w:rPr>
        <w:t xml:space="preserve"> </w:t>
      </w:r>
      <w:r w:rsidRPr="00FA242F">
        <w:rPr>
          <w:rStyle w:val="mw-headline"/>
          <w:rFonts w:ascii="Times New Roman" w:hAnsi="Times New Roman"/>
          <w:b w:val="0"/>
          <w:i w:val="0"/>
        </w:rPr>
        <w:t>Формы и принципы восприятия.</w:t>
      </w:r>
    </w:p>
    <w:p w:rsidR="00BC1028" w:rsidRDefault="00BC1028" w:rsidP="00D6728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Практическая работа № 1: Тест « Перцептивная оценка стрессоустойчивости»</w:t>
      </w:r>
    </w:p>
    <w:p w:rsidR="00BC1028" w:rsidRDefault="00BC1028" w:rsidP="00E72E0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(Приложение 55)</w:t>
      </w:r>
    </w:p>
    <w:p w:rsidR="00BC1028" w:rsidRDefault="00BC1028" w:rsidP="00D6728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Практическая работа № 2: Тест Размышление о жизненном опыте Н.Е Шурковой.</w:t>
      </w:r>
    </w:p>
    <w:p w:rsidR="00BC1028" w:rsidRPr="002B59EE" w:rsidRDefault="00BC1028" w:rsidP="00E72E0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(Приложение 56)</w:t>
      </w:r>
    </w:p>
    <w:p w:rsidR="00BC1028" w:rsidRPr="000E56DC" w:rsidRDefault="00BC1028" w:rsidP="00D6728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B59EE">
        <w:rPr>
          <w:rFonts w:ascii="Times New Roman" w:hAnsi="Times New Roman"/>
          <w:sz w:val="28"/>
          <w:szCs w:val="28"/>
        </w:rPr>
        <w:t xml:space="preserve">Тема 30: </w:t>
      </w:r>
      <w:r>
        <w:rPr>
          <w:rFonts w:ascii="Times New Roman" w:hAnsi="Times New Roman"/>
          <w:sz w:val="28"/>
          <w:szCs w:val="28"/>
        </w:rPr>
        <w:t>Структура и функци</w:t>
      </w:r>
      <w:r w:rsidRPr="000E56DC">
        <w:rPr>
          <w:rFonts w:ascii="Times New Roman" w:hAnsi="Times New Roman"/>
          <w:sz w:val="28"/>
          <w:szCs w:val="28"/>
        </w:rPr>
        <w:t xml:space="preserve">и и средства общения, условия и технологии эффективной коммуникации- 1 час. </w:t>
      </w:r>
    </w:p>
    <w:p w:rsidR="00BC1028" w:rsidRPr="00E72E07" w:rsidRDefault="00BC1028" w:rsidP="00E72E07">
      <w:pPr>
        <w:pStyle w:val="Heading1"/>
        <w:jc w:val="left"/>
        <w:rPr>
          <w:b w:val="0"/>
          <w:i w:val="0"/>
          <w:sz w:val="28"/>
          <w:szCs w:val="28"/>
        </w:rPr>
      </w:pPr>
      <w:r w:rsidRPr="00E72E07">
        <w:rPr>
          <w:b w:val="0"/>
          <w:i w:val="0"/>
          <w:sz w:val="28"/>
          <w:szCs w:val="28"/>
          <w:lang w:eastAsia="en-US"/>
        </w:rPr>
        <w:t xml:space="preserve">Организаторские способности.  </w:t>
      </w:r>
      <w:r w:rsidRPr="00E72E07">
        <w:rPr>
          <w:b w:val="0"/>
          <w:i w:val="0"/>
          <w:sz w:val="28"/>
          <w:szCs w:val="28"/>
        </w:rPr>
        <w:t>Коммуникативные барьеры. Коммуникативные неудачи.</w:t>
      </w:r>
    </w:p>
    <w:p w:rsidR="00BC1028" w:rsidRDefault="00BC1028" w:rsidP="00E72E07">
      <w:pPr>
        <w:pStyle w:val="1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Практическая работа № 1</w:t>
      </w:r>
      <w:r w:rsidRPr="000E56DC">
        <w:rPr>
          <w:rFonts w:ascii="Times New Roman" w:hAnsi="Times New Roman"/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 xml:space="preserve"> </w:t>
      </w:r>
      <w:r w:rsidRPr="000E56DC">
        <w:rPr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Тест « Коммуникативные и организаторские склонности В.В Синевский ,В.А Федорошин»                                  (Приложение 57)</w:t>
      </w:r>
    </w:p>
    <w:p w:rsidR="00BC1028" w:rsidRDefault="00BC1028" w:rsidP="008641FA">
      <w:pPr>
        <w:pStyle w:val="1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8"/>
          <w:szCs w:val="28"/>
          <w:lang w:val="ru-RU"/>
        </w:rPr>
      </w:pPr>
      <w:r w:rsidRPr="000E56DC">
        <w:rPr>
          <w:rFonts w:ascii="Times New Roman" w:hAnsi="Times New Roman"/>
          <w:sz w:val="28"/>
          <w:szCs w:val="28"/>
          <w:lang w:val="ru-RU"/>
        </w:rPr>
        <w:t>Практическая работа</w:t>
      </w:r>
      <w:r>
        <w:rPr>
          <w:rFonts w:ascii="Times New Roman" w:hAnsi="Times New Roman"/>
          <w:sz w:val="28"/>
          <w:szCs w:val="28"/>
          <w:lang w:val="ru-RU"/>
        </w:rPr>
        <w:t xml:space="preserve"> № 2: Тренинг: коммуникативные навыки     (Приложение 58)</w:t>
      </w:r>
    </w:p>
    <w:p w:rsidR="00BC1028" w:rsidRPr="000E56DC" w:rsidRDefault="00BC1028" w:rsidP="00E72E0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E56DC">
        <w:rPr>
          <w:rFonts w:ascii="Times New Roman" w:hAnsi="Times New Roman"/>
          <w:sz w:val="28"/>
          <w:szCs w:val="28"/>
          <w:lang w:eastAsia="en-US"/>
        </w:rPr>
        <w:t>Практическая работа</w:t>
      </w:r>
      <w:r>
        <w:rPr>
          <w:rFonts w:ascii="Times New Roman" w:hAnsi="Times New Roman"/>
          <w:sz w:val="28"/>
          <w:szCs w:val="28"/>
          <w:lang w:eastAsia="en-US"/>
        </w:rPr>
        <w:t xml:space="preserve"> № 3</w:t>
      </w:r>
      <w:r>
        <w:rPr>
          <w:rFonts w:ascii="Times New Roman" w:hAnsi="Times New Roman"/>
          <w:sz w:val="28"/>
          <w:szCs w:val="28"/>
        </w:rPr>
        <w:t xml:space="preserve"> Упражнение «Леопольд»                         (Приложение 59</w:t>
      </w:r>
      <w:r w:rsidRPr="000E56DC">
        <w:rPr>
          <w:rFonts w:ascii="Times New Roman" w:hAnsi="Times New Roman"/>
          <w:sz w:val="28"/>
          <w:szCs w:val="28"/>
        </w:rPr>
        <w:t>)</w:t>
      </w:r>
    </w:p>
    <w:p w:rsidR="00BC1028" w:rsidRDefault="00BC1028" w:rsidP="00D6728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1028" w:rsidRDefault="00BC1028" w:rsidP="00D6728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E56DC">
        <w:rPr>
          <w:rFonts w:ascii="Times New Roman" w:hAnsi="Times New Roman"/>
          <w:sz w:val="28"/>
          <w:szCs w:val="28"/>
        </w:rPr>
        <w:t>Тема 31: Эмоциональные состояния личности– 1час.</w:t>
      </w:r>
    </w:p>
    <w:p w:rsidR="00BC1028" w:rsidRPr="00E72E07" w:rsidRDefault="00BC1028" w:rsidP="00E72E07">
      <w:pPr>
        <w:pStyle w:val="Heading4"/>
        <w:spacing w:before="0" w:after="0"/>
        <w:rPr>
          <w:rFonts w:ascii="Times New Roman" w:hAnsi="Times New Roman"/>
          <w:b w:val="0"/>
          <w:color w:val="000000"/>
        </w:rPr>
      </w:pPr>
      <w:r w:rsidRPr="00E72E07">
        <w:rPr>
          <w:rFonts w:ascii="Times New Roman" w:hAnsi="Times New Roman"/>
          <w:b w:val="0"/>
        </w:rPr>
        <w:t xml:space="preserve">Аффект. Стресс. Фрустрация. </w:t>
      </w:r>
    </w:p>
    <w:p w:rsidR="00BC1028" w:rsidRPr="000E56DC" w:rsidRDefault="00BC1028" w:rsidP="00E72E0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 Контрольные вопросы.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0E56DC">
        <w:rPr>
          <w:rFonts w:ascii="Times New Roman" w:hAnsi="Times New Roman"/>
          <w:sz w:val="28"/>
          <w:szCs w:val="28"/>
        </w:rPr>
        <w:t xml:space="preserve">(Приложение  </w:t>
      </w:r>
      <w:r>
        <w:rPr>
          <w:rFonts w:ascii="Times New Roman" w:hAnsi="Times New Roman"/>
          <w:sz w:val="28"/>
          <w:szCs w:val="28"/>
        </w:rPr>
        <w:t xml:space="preserve">60)          </w:t>
      </w:r>
      <w:r w:rsidRPr="000E56DC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</w:p>
    <w:p w:rsidR="00BC1028" w:rsidRDefault="00BC1028" w:rsidP="00E72E0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1028" w:rsidRPr="00E72E07" w:rsidRDefault="00BC1028" w:rsidP="00E72E0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72E07">
        <w:rPr>
          <w:rFonts w:ascii="Times New Roman" w:hAnsi="Times New Roman"/>
          <w:sz w:val="28"/>
          <w:szCs w:val="28"/>
        </w:rPr>
        <w:t xml:space="preserve"> Тема 32: Возрастные психологические кризисы у школьников – 1 час.</w:t>
      </w:r>
    </w:p>
    <w:p w:rsidR="00BC1028" w:rsidRPr="00E72E07" w:rsidRDefault="00BC1028" w:rsidP="00E72E07">
      <w:pPr>
        <w:pStyle w:val="Heading1"/>
        <w:jc w:val="left"/>
        <w:rPr>
          <w:b w:val="0"/>
          <w:i w:val="0"/>
          <w:sz w:val="28"/>
          <w:szCs w:val="28"/>
        </w:rPr>
      </w:pPr>
      <w:r w:rsidRPr="00E72E07">
        <w:rPr>
          <w:b w:val="0"/>
          <w:i w:val="0"/>
          <w:sz w:val="28"/>
          <w:szCs w:val="28"/>
        </w:rPr>
        <w:t xml:space="preserve"> Кризисы возрастного развития.</w:t>
      </w:r>
    </w:p>
    <w:p w:rsidR="00BC1028" w:rsidRDefault="00BC1028" w:rsidP="00E72E0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Практическая работа № 1: Тест « Характер»                                   (Приложение  61)</w:t>
      </w:r>
    </w:p>
    <w:p w:rsidR="00BC1028" w:rsidRPr="002B59EE" w:rsidRDefault="00BC1028" w:rsidP="00E72E0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Практическая работа № 2 : Методика Кроуна-Марлоу «Шкала социальной желательности»                                                                                     (Приложение 62)</w:t>
      </w:r>
    </w:p>
    <w:p w:rsidR="00BC1028" w:rsidRPr="002B59EE" w:rsidRDefault="00BC1028" w:rsidP="00D6728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C1028" w:rsidRDefault="00BC1028" w:rsidP="00D6728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B59EE">
        <w:rPr>
          <w:rFonts w:ascii="Times New Roman" w:hAnsi="Times New Roman"/>
          <w:sz w:val="28"/>
          <w:szCs w:val="28"/>
        </w:rPr>
        <w:t>Тема 33: Семейные установки в системе ценностей современных подростков 15-16 лет разных стран – 1 час.</w:t>
      </w:r>
    </w:p>
    <w:p w:rsidR="00BC1028" w:rsidRPr="00580E64" w:rsidRDefault="00BC1028" w:rsidP="00D6728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0E64">
        <w:rPr>
          <w:rFonts w:ascii="Times New Roman" w:hAnsi="Times New Roman"/>
          <w:sz w:val="28"/>
          <w:szCs w:val="28"/>
        </w:rPr>
        <w:t>Определение понятия «Семья» и «Семейные ценности»</w:t>
      </w:r>
    </w:p>
    <w:p w:rsidR="00BC1028" w:rsidRPr="002B59EE" w:rsidRDefault="00BC1028" w:rsidP="00D6728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Практическая работа № 1: « Исследовательская контрольная работа»</w:t>
      </w:r>
    </w:p>
    <w:p w:rsidR="00BC1028" w:rsidRPr="002B59EE" w:rsidRDefault="00BC1028" w:rsidP="00D6728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B59EE">
        <w:rPr>
          <w:rFonts w:ascii="Times New Roman" w:hAnsi="Times New Roman"/>
          <w:sz w:val="28"/>
          <w:szCs w:val="28"/>
        </w:rPr>
        <w:t xml:space="preserve">(Приложение </w:t>
      </w:r>
      <w:r>
        <w:rPr>
          <w:rFonts w:ascii="Times New Roman" w:hAnsi="Times New Roman"/>
          <w:sz w:val="28"/>
          <w:szCs w:val="28"/>
        </w:rPr>
        <w:t>63)</w:t>
      </w:r>
    </w:p>
    <w:p w:rsidR="00BC1028" w:rsidRPr="002B59EE" w:rsidRDefault="00BC1028" w:rsidP="00D6728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1028" w:rsidRDefault="00BC1028" w:rsidP="00D6728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B59EE">
        <w:rPr>
          <w:rFonts w:ascii="Times New Roman" w:hAnsi="Times New Roman"/>
          <w:sz w:val="28"/>
          <w:szCs w:val="28"/>
        </w:rPr>
        <w:t>Тема 34: Изучение готовности к выбору профессии учащихся – 1 час.</w:t>
      </w:r>
    </w:p>
    <w:p w:rsidR="00BC1028" w:rsidRDefault="00BC1028" w:rsidP="00D6728A">
      <w:pPr>
        <w:spacing w:after="0" w:line="240" w:lineRule="auto"/>
      </w:pPr>
      <w:r w:rsidRPr="00FA242F">
        <w:rPr>
          <w:rFonts w:ascii="Times New Roman" w:hAnsi="Times New Roman"/>
          <w:sz w:val="28"/>
          <w:szCs w:val="28"/>
        </w:rPr>
        <w:t>Организация и методы исследования психологического сопровождения формирования готовности старшеклассников к осознанному выбору будущей профессии</w:t>
      </w:r>
      <w:r>
        <w:t>.</w:t>
      </w:r>
    </w:p>
    <w:p w:rsidR="00BC1028" w:rsidRPr="002B59EE" w:rsidRDefault="00BC1028" w:rsidP="00E72E0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Практическая работа № 1: Анкетирование учащихся. Проективная методика          «Мой жизненный выбор»                                                                 </w:t>
      </w:r>
      <w:r w:rsidRPr="002B59EE">
        <w:rPr>
          <w:rFonts w:ascii="Times New Roman" w:hAnsi="Times New Roman"/>
          <w:sz w:val="28"/>
          <w:szCs w:val="28"/>
        </w:rPr>
        <w:t xml:space="preserve"> (Приложение  </w:t>
      </w:r>
      <w:r>
        <w:rPr>
          <w:rFonts w:ascii="Times New Roman" w:hAnsi="Times New Roman"/>
          <w:sz w:val="28"/>
          <w:szCs w:val="28"/>
        </w:rPr>
        <w:t>64)</w:t>
      </w:r>
    </w:p>
    <w:p w:rsidR="00BC1028" w:rsidRDefault="00BC1028" w:rsidP="00CB7B35">
      <w:pPr>
        <w:shd w:val="clear" w:color="auto" w:fill="FFFFFF"/>
        <w:spacing w:after="0" w:line="240" w:lineRule="auto"/>
        <w:ind w:right="461"/>
        <w:jc w:val="both"/>
        <w:rPr>
          <w:rFonts w:ascii="Times New Roman" w:hAnsi="Times New Roman"/>
          <w:sz w:val="28"/>
          <w:szCs w:val="28"/>
        </w:rPr>
      </w:pPr>
    </w:p>
    <w:p w:rsidR="00BC1028" w:rsidRDefault="00BC1028" w:rsidP="00CB7B35">
      <w:pPr>
        <w:shd w:val="clear" w:color="auto" w:fill="FFFFFF"/>
        <w:spacing w:after="0" w:line="240" w:lineRule="auto"/>
        <w:ind w:right="461"/>
        <w:jc w:val="both"/>
        <w:rPr>
          <w:rFonts w:ascii="Times New Roman" w:hAnsi="Times New Roman"/>
          <w:sz w:val="28"/>
          <w:szCs w:val="28"/>
        </w:rPr>
      </w:pPr>
    </w:p>
    <w:p w:rsidR="00BC1028" w:rsidRDefault="00BC1028" w:rsidP="00CB7B35">
      <w:pPr>
        <w:shd w:val="clear" w:color="auto" w:fill="FFFFFF"/>
        <w:spacing w:after="0" w:line="240" w:lineRule="auto"/>
        <w:ind w:right="461"/>
        <w:jc w:val="both"/>
        <w:rPr>
          <w:rFonts w:ascii="Times New Roman" w:hAnsi="Times New Roman"/>
          <w:sz w:val="28"/>
          <w:szCs w:val="28"/>
        </w:rPr>
      </w:pPr>
    </w:p>
    <w:p w:rsidR="00BC1028" w:rsidRPr="000170D2" w:rsidRDefault="00BC1028" w:rsidP="00CB7B35">
      <w:pPr>
        <w:shd w:val="clear" w:color="auto" w:fill="FFFFFF"/>
        <w:spacing w:after="0" w:line="240" w:lineRule="auto"/>
        <w:ind w:right="461"/>
        <w:jc w:val="both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>6. Учебно-методическое обеспечение</w:t>
      </w:r>
      <w:r>
        <w:rPr>
          <w:rFonts w:ascii="Times New Roman" w:hAnsi="Times New Roman"/>
          <w:sz w:val="28"/>
          <w:szCs w:val="28"/>
        </w:rPr>
        <w:t>:</w:t>
      </w:r>
    </w:p>
    <w:p w:rsidR="00BC1028" w:rsidRPr="00472E65" w:rsidRDefault="00BC1028" w:rsidP="00CB7B35">
      <w:pPr>
        <w:pStyle w:val="ListParagraph"/>
        <w:numPr>
          <w:ilvl w:val="0"/>
          <w:numId w:val="39"/>
        </w:numPr>
        <w:spacing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472E65">
        <w:rPr>
          <w:rFonts w:ascii="Times New Roman" w:hAnsi="Times New Roman"/>
          <w:color w:val="000000"/>
          <w:sz w:val="28"/>
          <w:szCs w:val="28"/>
        </w:rPr>
        <w:t>Островский Э.В. Основы психологии : учебное пособие/ Э.В. Островский.-М: Вузовский учебник: ИНФРА-М, 2012-268с.</w:t>
      </w:r>
    </w:p>
    <w:p w:rsidR="00BC1028" w:rsidRPr="00472E65" w:rsidRDefault="00BC1028" w:rsidP="00CB7B35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72E65">
        <w:rPr>
          <w:rFonts w:ascii="Times New Roman" w:hAnsi="Times New Roman"/>
          <w:sz w:val="28"/>
          <w:szCs w:val="28"/>
        </w:rPr>
        <w:t xml:space="preserve"> </w:t>
      </w:r>
      <w:r w:rsidRPr="00472E65">
        <w:rPr>
          <w:rFonts w:ascii="Times New Roman" w:hAnsi="Times New Roman"/>
          <w:color w:val="000000"/>
          <w:sz w:val="28"/>
          <w:szCs w:val="28"/>
        </w:rPr>
        <w:t>Шереметьева Г.Б. Быть выше страха; учебник/ Г.Б. Шереметьева: Амрита-Русь, 2013 – 240с</w:t>
      </w:r>
    </w:p>
    <w:p w:rsidR="00BC1028" w:rsidRPr="00472E65" w:rsidRDefault="00BC1028" w:rsidP="00CF17A5">
      <w:pPr>
        <w:pStyle w:val="ListParagraph"/>
        <w:numPr>
          <w:ilvl w:val="0"/>
          <w:numId w:val="39"/>
        </w:numPr>
        <w:spacing w:after="0" w:line="240" w:lineRule="auto"/>
        <w:contextualSpacing w:val="0"/>
        <w:rPr>
          <w:rFonts w:ascii="Times New Roman" w:hAnsi="Times New Roman"/>
          <w:color w:val="000000"/>
          <w:sz w:val="28"/>
          <w:szCs w:val="28"/>
        </w:rPr>
      </w:pPr>
      <w:r w:rsidRPr="00472E65">
        <w:rPr>
          <w:rFonts w:ascii="Times New Roman" w:hAnsi="Times New Roman"/>
          <w:color w:val="000000"/>
          <w:sz w:val="28"/>
          <w:szCs w:val="28"/>
        </w:rPr>
        <w:t>Хазин М., Хазина Э. Откройте форточку! Как впустить новые возможности в свою жизнь. Книга тренинг; учебник/ Хазинн М., Хазина Э,:Альпина.Ааблишер; 2015 – 289с</w:t>
      </w:r>
    </w:p>
    <w:p w:rsidR="00BC1028" w:rsidRPr="00472E65" w:rsidRDefault="00BC1028" w:rsidP="00CF17A5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72E65">
        <w:rPr>
          <w:rFonts w:ascii="Times New Roman" w:hAnsi="Times New Roman"/>
          <w:sz w:val="28"/>
          <w:szCs w:val="28"/>
        </w:rPr>
        <w:t xml:space="preserve"> </w:t>
      </w:r>
      <w:r w:rsidRPr="00472E65">
        <w:rPr>
          <w:rFonts w:ascii="Times New Roman" w:hAnsi="Times New Roman"/>
          <w:color w:val="000000"/>
          <w:sz w:val="28"/>
          <w:szCs w:val="28"/>
        </w:rPr>
        <w:t>Селезнева О.В. Психология [Электронный ресурс]: учебно-методическое пособие/ Селезнева О.В.— Электрон.текстовые данные.— Комсомольск-на-Амуре: Амурский гуманитарно-педагогический государственный университет, 2012.— 119 c.</w:t>
      </w:r>
    </w:p>
    <w:p w:rsidR="00BC1028" w:rsidRPr="00472E65" w:rsidRDefault="00BC1028" w:rsidP="00CF17A5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72E65">
        <w:rPr>
          <w:rFonts w:ascii="Times New Roman" w:hAnsi="Times New Roman"/>
          <w:sz w:val="28"/>
          <w:szCs w:val="28"/>
        </w:rPr>
        <w:t xml:space="preserve"> Маклаков А.Г. Общая психология. Учебник для вузов. Гриф УМО МО РФ     Год: 2013</w:t>
      </w:r>
    </w:p>
    <w:p w:rsidR="00BC1028" w:rsidRPr="00472E65" w:rsidRDefault="00BC1028" w:rsidP="00CF17A5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72E65">
        <w:rPr>
          <w:rFonts w:ascii="Times New Roman" w:hAnsi="Times New Roman"/>
          <w:sz w:val="28"/>
          <w:szCs w:val="28"/>
        </w:rPr>
        <w:t xml:space="preserve"> Хухлаева О.В.Психология развития и возрастная психология.2013 г.               </w:t>
      </w:r>
    </w:p>
    <w:p w:rsidR="00BC1028" w:rsidRPr="00472E65" w:rsidRDefault="00BC1028" w:rsidP="00CF17A5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72E65">
        <w:rPr>
          <w:rFonts w:ascii="Times New Roman" w:hAnsi="Times New Roman"/>
          <w:sz w:val="28"/>
          <w:szCs w:val="28"/>
        </w:rPr>
        <w:t>Наместникова И.В.Методы исследования в социальной работе. 2013г.</w:t>
      </w:r>
    </w:p>
    <w:p w:rsidR="00BC1028" w:rsidRPr="00472E65" w:rsidRDefault="00BC1028" w:rsidP="00CF17A5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72E65">
        <w:rPr>
          <w:rFonts w:ascii="Times New Roman" w:hAnsi="Times New Roman"/>
          <w:sz w:val="28"/>
          <w:szCs w:val="28"/>
        </w:rPr>
        <w:t xml:space="preserve"> Горбатов Д.С.Общепсихологический практикум 2013 г.</w:t>
      </w:r>
    </w:p>
    <w:p w:rsidR="00BC1028" w:rsidRPr="000170D2" w:rsidRDefault="00BC1028" w:rsidP="00AA7018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 xml:space="preserve"> Покровский Б.С., Евстигнеев М.А. «Фрезерные и токарные работы» - 2012 г., М., Издательский центр       «Академия»;</w:t>
      </w:r>
    </w:p>
    <w:p w:rsidR="00BC1028" w:rsidRDefault="00BC1028" w:rsidP="00855D63">
      <w:pPr>
        <w:rPr>
          <w:rFonts w:ascii="Times New Roman" w:hAnsi="Times New Roman"/>
          <w:sz w:val="28"/>
          <w:szCs w:val="28"/>
        </w:rPr>
      </w:pPr>
    </w:p>
    <w:p w:rsidR="00BC1028" w:rsidRPr="000170D2" w:rsidRDefault="00BC1028" w:rsidP="00E72E0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>Материально-техническое обеспечение</w:t>
      </w:r>
      <w:r>
        <w:rPr>
          <w:rFonts w:ascii="Times New Roman" w:hAnsi="Times New Roman"/>
          <w:sz w:val="28"/>
          <w:szCs w:val="28"/>
        </w:rPr>
        <w:t>:</w:t>
      </w:r>
    </w:p>
    <w:p w:rsidR="00BC1028" w:rsidRPr="000170D2" w:rsidRDefault="00BC1028" w:rsidP="00E72E0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 xml:space="preserve">  Компьютер, принтер.   Выход   в   сеть   интернет,   DVD.   Доска,   парты, стулья, современные носители информации (видеоинформация, слайды).</w:t>
      </w:r>
    </w:p>
    <w:p w:rsidR="00BC1028" w:rsidRPr="000170D2" w:rsidRDefault="00BC1028" w:rsidP="00195A71">
      <w:pPr>
        <w:spacing w:line="360" w:lineRule="auto"/>
        <w:ind w:left="720"/>
        <w:rPr>
          <w:rFonts w:ascii="Times New Roman" w:hAnsi="Times New Roman"/>
          <w:kern w:val="2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>7. Планируемые результаты изучения учебного предмета, курса.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235"/>
        <w:gridCol w:w="2633"/>
        <w:gridCol w:w="2498"/>
        <w:gridCol w:w="2491"/>
      </w:tblGrid>
      <w:tr w:rsidR="00BC1028" w:rsidRPr="000170D2" w:rsidTr="00A2549E">
        <w:tc>
          <w:tcPr>
            <w:tcW w:w="2235" w:type="dxa"/>
          </w:tcPr>
          <w:p w:rsidR="00BC1028" w:rsidRPr="000170D2" w:rsidRDefault="00BC1028" w:rsidP="00A2549E">
            <w:pPr>
              <w:pStyle w:val="BodyText"/>
              <w:jc w:val="center"/>
              <w:rPr>
                <w:sz w:val="28"/>
                <w:szCs w:val="28"/>
                <w:lang w:eastAsia="en-US"/>
              </w:rPr>
            </w:pPr>
            <w:r w:rsidRPr="000170D2">
              <w:rPr>
                <w:sz w:val="28"/>
                <w:szCs w:val="28"/>
                <w:lang w:eastAsia="en-US"/>
              </w:rPr>
              <w:t>Название разделов</w:t>
            </w:r>
          </w:p>
        </w:tc>
        <w:tc>
          <w:tcPr>
            <w:tcW w:w="2633" w:type="dxa"/>
          </w:tcPr>
          <w:p w:rsidR="00BC1028" w:rsidRPr="000170D2" w:rsidRDefault="00BC1028" w:rsidP="00A2549E">
            <w:pPr>
              <w:pStyle w:val="BodyText"/>
              <w:jc w:val="center"/>
              <w:rPr>
                <w:sz w:val="28"/>
                <w:szCs w:val="28"/>
                <w:lang w:eastAsia="en-US"/>
              </w:rPr>
            </w:pPr>
            <w:r w:rsidRPr="000170D2">
              <w:rPr>
                <w:sz w:val="28"/>
                <w:szCs w:val="28"/>
                <w:lang w:eastAsia="en-US"/>
              </w:rPr>
              <w:t>Предметные результаты</w:t>
            </w:r>
          </w:p>
        </w:tc>
        <w:tc>
          <w:tcPr>
            <w:tcW w:w="2498" w:type="dxa"/>
          </w:tcPr>
          <w:p w:rsidR="00BC1028" w:rsidRPr="000170D2" w:rsidRDefault="00BC1028" w:rsidP="00A2549E">
            <w:pPr>
              <w:pStyle w:val="BodyText"/>
              <w:jc w:val="center"/>
              <w:rPr>
                <w:sz w:val="28"/>
                <w:szCs w:val="28"/>
                <w:lang w:eastAsia="en-US"/>
              </w:rPr>
            </w:pPr>
            <w:r w:rsidRPr="000170D2">
              <w:rPr>
                <w:sz w:val="28"/>
                <w:szCs w:val="28"/>
                <w:lang w:eastAsia="en-US"/>
              </w:rPr>
              <w:t>Метапредметные результаты</w:t>
            </w:r>
          </w:p>
        </w:tc>
        <w:tc>
          <w:tcPr>
            <w:tcW w:w="2491" w:type="dxa"/>
          </w:tcPr>
          <w:p w:rsidR="00BC1028" w:rsidRPr="000170D2" w:rsidRDefault="00BC1028" w:rsidP="00A2549E">
            <w:pPr>
              <w:pStyle w:val="BodyText"/>
              <w:jc w:val="center"/>
              <w:rPr>
                <w:sz w:val="28"/>
                <w:szCs w:val="28"/>
                <w:lang w:eastAsia="en-US"/>
              </w:rPr>
            </w:pPr>
            <w:r w:rsidRPr="000170D2">
              <w:rPr>
                <w:sz w:val="28"/>
                <w:szCs w:val="28"/>
                <w:lang w:eastAsia="en-US"/>
              </w:rPr>
              <w:t>Личностные результаты</w:t>
            </w:r>
          </w:p>
        </w:tc>
      </w:tr>
      <w:tr w:rsidR="00BC1028" w:rsidRPr="000170D2" w:rsidTr="00A2549E">
        <w:tc>
          <w:tcPr>
            <w:tcW w:w="2235" w:type="dxa"/>
          </w:tcPr>
          <w:p w:rsidR="00BC1028" w:rsidRPr="000170D2" w:rsidRDefault="00BC1028" w:rsidP="00A2549E">
            <w:pPr>
              <w:pStyle w:val="BodyText"/>
              <w:rPr>
                <w:sz w:val="28"/>
                <w:szCs w:val="28"/>
                <w:lang w:eastAsia="en-US"/>
              </w:rPr>
            </w:pPr>
            <w:r w:rsidRPr="000170D2">
              <w:rPr>
                <w:sz w:val="28"/>
                <w:szCs w:val="28"/>
                <w:lang w:eastAsia="en-US"/>
              </w:rPr>
              <w:t xml:space="preserve">Раздел 1. </w:t>
            </w:r>
            <w:r w:rsidRPr="000170D2">
              <w:rPr>
                <w:sz w:val="28"/>
                <w:szCs w:val="28"/>
                <w:lang w:eastAsia="en-US"/>
              </w:rPr>
              <w:br/>
              <w:t>Мои профессиональ-ные намерения</w:t>
            </w:r>
          </w:p>
        </w:tc>
        <w:tc>
          <w:tcPr>
            <w:tcW w:w="2633" w:type="dxa"/>
          </w:tcPr>
          <w:p w:rsidR="00BC1028" w:rsidRPr="000170D2" w:rsidRDefault="00BC1028" w:rsidP="00A2549E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0170D2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-Умение ориентироваться в мире профессий;</w:t>
            </w:r>
          </w:p>
          <w:p w:rsidR="00BC1028" w:rsidRPr="000170D2" w:rsidRDefault="00BC1028" w:rsidP="00A2549E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0170D2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-умение проявлять самостоятельность и творческие возможности;</w:t>
            </w:r>
          </w:p>
          <w:p w:rsidR="00BC1028" w:rsidRPr="000170D2" w:rsidRDefault="00BC1028" w:rsidP="00A2549E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0170D2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-иметь представление о своих возможностях при выборе профессии;</w:t>
            </w:r>
          </w:p>
          <w:p w:rsidR="00BC1028" w:rsidRPr="000170D2" w:rsidRDefault="00BC1028" w:rsidP="00A2549E">
            <w:pPr>
              <w:tabs>
                <w:tab w:val="num" w:pos="1440"/>
              </w:tabs>
              <w:spacing w:after="0"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70D2">
              <w:rPr>
                <w:rFonts w:ascii="Times New Roman" w:hAnsi="Times New Roman"/>
                <w:sz w:val="28"/>
                <w:szCs w:val="28"/>
                <w:lang w:eastAsia="en-US"/>
              </w:rPr>
              <w:t>-умение составлять личный профессиональный план жизненного пути и мобильно изменять его;</w:t>
            </w:r>
          </w:p>
          <w:p w:rsidR="00BC1028" w:rsidRPr="000170D2" w:rsidRDefault="00BC1028" w:rsidP="00A2549E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70D2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- умение о</w:t>
            </w:r>
            <w:r w:rsidRPr="000170D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существлять познавательно - исследовательскую деятельность; </w:t>
            </w:r>
          </w:p>
          <w:p w:rsidR="00BC1028" w:rsidRPr="000170D2" w:rsidRDefault="00BC1028" w:rsidP="00A2549E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70D2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-</w:t>
            </w:r>
            <w:r w:rsidRPr="000170D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анализ ситуации на рынке труда и знание наиболее востребованные профессии в городе.</w:t>
            </w:r>
          </w:p>
          <w:p w:rsidR="00BC1028" w:rsidRPr="000170D2" w:rsidRDefault="00BC1028" w:rsidP="00A2549E">
            <w:pPr>
              <w:tabs>
                <w:tab w:val="num" w:pos="1440"/>
              </w:tabs>
              <w:spacing w:after="0" w:line="240" w:lineRule="atLeast"/>
              <w:rPr>
                <w:rFonts w:ascii="Times New Roman" w:hAnsi="Times New Roman"/>
                <w:bCs/>
                <w:spacing w:val="1"/>
                <w:sz w:val="28"/>
                <w:szCs w:val="28"/>
                <w:lang w:eastAsia="en-US"/>
              </w:rPr>
            </w:pPr>
          </w:p>
        </w:tc>
        <w:tc>
          <w:tcPr>
            <w:tcW w:w="2498" w:type="dxa"/>
          </w:tcPr>
          <w:p w:rsidR="00BC1028" w:rsidRPr="00896268" w:rsidRDefault="00BC1028" w:rsidP="00A2549E">
            <w:pPr>
              <w:pStyle w:val="141"/>
              <w:shd w:val="clear" w:color="auto" w:fill="auto"/>
              <w:tabs>
                <w:tab w:val="left" w:pos="630"/>
              </w:tabs>
              <w:spacing w:line="240" w:lineRule="atLeast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96268">
              <w:rPr>
                <w:rFonts w:ascii="Times New Roman" w:hAnsi="Times New Roman"/>
                <w:sz w:val="28"/>
                <w:szCs w:val="28"/>
              </w:rPr>
              <w:t>Коммуникативные</w:t>
            </w:r>
          </w:p>
          <w:p w:rsidR="00BC1028" w:rsidRPr="00896268" w:rsidRDefault="00BC1028" w:rsidP="00A2549E">
            <w:pPr>
              <w:pStyle w:val="141"/>
              <w:shd w:val="clear" w:color="auto" w:fill="auto"/>
              <w:tabs>
                <w:tab w:val="left" w:pos="630"/>
              </w:tabs>
              <w:spacing w:line="240" w:lineRule="atLeast"/>
              <w:ind w:firstLine="0"/>
              <w:jc w:val="left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896268">
              <w:rPr>
                <w:rFonts w:ascii="Times New Roman" w:hAnsi="Times New Roman"/>
                <w:i w:val="0"/>
                <w:sz w:val="28"/>
                <w:szCs w:val="28"/>
              </w:rPr>
              <w:t>-учитывать разные мнения, стремиться к координации различных позиций в сотрудничестве;</w:t>
            </w:r>
          </w:p>
          <w:p w:rsidR="00BC1028" w:rsidRPr="00896268" w:rsidRDefault="00BC1028" w:rsidP="00A2549E">
            <w:pPr>
              <w:pStyle w:val="141"/>
              <w:shd w:val="clear" w:color="auto" w:fill="auto"/>
              <w:tabs>
                <w:tab w:val="left" w:pos="630"/>
              </w:tabs>
              <w:spacing w:line="240" w:lineRule="atLeast"/>
              <w:ind w:firstLine="0"/>
              <w:jc w:val="left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896268">
              <w:rPr>
                <w:rFonts w:ascii="Times New Roman" w:hAnsi="Times New Roman"/>
                <w:sz w:val="28"/>
                <w:szCs w:val="28"/>
              </w:rPr>
              <w:t>-</w:t>
            </w:r>
            <w:r w:rsidRPr="00896268">
              <w:rPr>
                <w:rFonts w:ascii="Times New Roman" w:hAnsi="Times New Roman"/>
                <w:i w:val="0"/>
                <w:sz w:val="28"/>
                <w:szCs w:val="28"/>
              </w:rPr>
              <w:t>формулирование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деятельности.</w:t>
            </w:r>
          </w:p>
          <w:p w:rsidR="00BC1028" w:rsidRPr="00896268" w:rsidRDefault="00BC1028" w:rsidP="00A2549E">
            <w:pPr>
              <w:pStyle w:val="BodyText"/>
              <w:tabs>
                <w:tab w:val="left" w:pos="639"/>
              </w:tabs>
              <w:spacing w:after="0" w:line="240" w:lineRule="atLeast"/>
              <w:rPr>
                <w:sz w:val="28"/>
                <w:szCs w:val="28"/>
                <w:lang w:eastAsia="en-US"/>
              </w:rPr>
            </w:pPr>
          </w:p>
          <w:p w:rsidR="00BC1028" w:rsidRPr="00896268" w:rsidRDefault="00BC1028" w:rsidP="00A2549E">
            <w:pPr>
              <w:spacing w:after="0" w:line="240" w:lineRule="atLeast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  <w:r w:rsidRPr="00896268">
              <w:rPr>
                <w:rFonts w:ascii="Times New Roman" w:hAnsi="Times New Roman"/>
                <w:i/>
                <w:sz w:val="28"/>
                <w:szCs w:val="28"/>
                <w:lang w:eastAsia="en-US"/>
              </w:rPr>
              <w:t>Познавательные:</w:t>
            </w:r>
          </w:p>
          <w:p w:rsidR="00BC1028" w:rsidRPr="00896268" w:rsidRDefault="00BC1028" w:rsidP="00A2549E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96268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-формирование умений составлять личный профессиональный план жизненного пути и мобильно изменять его; </w:t>
            </w:r>
          </w:p>
          <w:p w:rsidR="00BC1028" w:rsidRPr="00896268" w:rsidRDefault="00BC1028" w:rsidP="00A2549E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96268">
              <w:rPr>
                <w:rFonts w:ascii="Times New Roman" w:hAnsi="Times New Roman"/>
                <w:sz w:val="28"/>
                <w:szCs w:val="28"/>
                <w:lang w:eastAsia="en-US"/>
              </w:rPr>
              <w:t>-знание основ профессионального самоопределения</w:t>
            </w:r>
          </w:p>
          <w:p w:rsidR="00BC1028" w:rsidRPr="00896268" w:rsidRDefault="00BC1028" w:rsidP="00A2549E">
            <w:pPr>
              <w:pStyle w:val="141"/>
              <w:shd w:val="clear" w:color="auto" w:fill="auto"/>
              <w:tabs>
                <w:tab w:val="left" w:pos="636"/>
              </w:tabs>
              <w:spacing w:line="240" w:lineRule="atLeast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96268">
              <w:rPr>
                <w:rFonts w:ascii="Times New Roman" w:hAnsi="Times New Roman"/>
                <w:sz w:val="28"/>
                <w:szCs w:val="28"/>
              </w:rPr>
              <w:t>Регулятивные:</w:t>
            </w:r>
          </w:p>
          <w:p w:rsidR="00BC1028" w:rsidRPr="00896268" w:rsidRDefault="00BC1028" w:rsidP="00A2549E">
            <w:pPr>
              <w:pStyle w:val="BodyText"/>
              <w:tabs>
                <w:tab w:val="left" w:pos="1099"/>
              </w:tabs>
              <w:spacing w:after="0" w:line="240" w:lineRule="atLeast"/>
              <w:rPr>
                <w:sz w:val="28"/>
                <w:szCs w:val="28"/>
                <w:lang w:eastAsia="en-US"/>
              </w:rPr>
            </w:pPr>
            <w:r w:rsidRPr="00896268">
              <w:rPr>
                <w:sz w:val="28"/>
                <w:szCs w:val="28"/>
                <w:lang w:eastAsia="en-US"/>
              </w:rPr>
              <w:t>-целеполагание, включая постановку новых целей, преобразование практической задачи  в познавательную;</w:t>
            </w:r>
          </w:p>
          <w:p w:rsidR="00BC1028" w:rsidRPr="00896268" w:rsidRDefault="00BC1028" w:rsidP="00A2549E">
            <w:pPr>
              <w:pStyle w:val="BodyText"/>
              <w:tabs>
                <w:tab w:val="left" w:pos="1094"/>
              </w:tabs>
              <w:spacing w:after="0" w:line="240" w:lineRule="atLeast"/>
              <w:rPr>
                <w:sz w:val="28"/>
                <w:szCs w:val="28"/>
                <w:lang w:eastAsia="en-US"/>
              </w:rPr>
            </w:pPr>
            <w:r w:rsidRPr="00896268">
              <w:rPr>
                <w:sz w:val="28"/>
                <w:szCs w:val="28"/>
                <w:lang w:eastAsia="en-US"/>
              </w:rPr>
              <w:t xml:space="preserve">-планирование пути достижения целей; </w:t>
            </w:r>
          </w:p>
          <w:p w:rsidR="00BC1028" w:rsidRPr="00E72E07" w:rsidRDefault="00BC1028" w:rsidP="00E72E07">
            <w:pPr>
              <w:pStyle w:val="BodyText"/>
              <w:tabs>
                <w:tab w:val="left" w:pos="1094"/>
              </w:tabs>
              <w:spacing w:after="0" w:line="240" w:lineRule="atLeast"/>
              <w:rPr>
                <w:sz w:val="28"/>
                <w:szCs w:val="28"/>
                <w:lang w:eastAsia="en-US"/>
              </w:rPr>
            </w:pPr>
            <w:r w:rsidRPr="00E72E07">
              <w:rPr>
                <w:sz w:val="28"/>
                <w:szCs w:val="28"/>
                <w:lang w:eastAsia="en-US"/>
              </w:rPr>
              <w:t>-умение самостоятельно контролировать своё время и управлять им.</w:t>
            </w:r>
          </w:p>
        </w:tc>
        <w:tc>
          <w:tcPr>
            <w:tcW w:w="2491" w:type="dxa"/>
          </w:tcPr>
          <w:p w:rsidR="00BC1028" w:rsidRPr="000170D2" w:rsidRDefault="00BC1028" w:rsidP="0091100C">
            <w:pPr>
              <w:numPr>
                <w:ilvl w:val="0"/>
                <w:numId w:val="15"/>
              </w:numPr>
              <w:tabs>
                <w:tab w:val="left" w:pos="289"/>
              </w:tabs>
              <w:spacing w:after="0" w:line="240" w:lineRule="auto"/>
              <w:ind w:left="0" w:hanging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развитие осознанного и ответственного отношения к собственным поступкам;</w:t>
            </w:r>
          </w:p>
          <w:p w:rsidR="00BC1028" w:rsidRPr="000170D2" w:rsidRDefault="00BC1028" w:rsidP="0091100C">
            <w:pPr>
              <w:numPr>
                <w:ilvl w:val="0"/>
                <w:numId w:val="15"/>
              </w:numPr>
              <w:tabs>
                <w:tab w:val="left" w:pos="289"/>
              </w:tabs>
              <w:spacing w:after="0" w:line="240" w:lineRule="auto"/>
              <w:ind w:left="0" w:hanging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формирование коммуникативной компетентности в общении и  сотрудничестве со сверстниками, взрослыми в процессе образовательной, творческой и других видов деятельности;</w:t>
            </w:r>
          </w:p>
          <w:p w:rsidR="00BC1028" w:rsidRPr="000170D2" w:rsidRDefault="00BC1028" w:rsidP="0091100C">
            <w:pPr>
              <w:numPr>
                <w:ilvl w:val="0"/>
                <w:numId w:val="15"/>
              </w:numPr>
              <w:tabs>
                <w:tab w:val="left" w:pos="289"/>
              </w:tabs>
              <w:spacing w:after="0" w:line="240" w:lineRule="auto"/>
              <w:ind w:left="0" w:hanging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формирование ценности  здорового и безопасного образа жизни.</w:t>
            </w:r>
          </w:p>
        </w:tc>
      </w:tr>
      <w:tr w:rsidR="00BC1028" w:rsidRPr="000170D2" w:rsidTr="00A2549E">
        <w:tc>
          <w:tcPr>
            <w:tcW w:w="2235" w:type="dxa"/>
          </w:tcPr>
          <w:p w:rsidR="00BC1028" w:rsidRPr="000170D2" w:rsidRDefault="00BC1028" w:rsidP="009F6691">
            <w:pPr>
              <w:pStyle w:val="BodyText"/>
              <w:rPr>
                <w:sz w:val="28"/>
                <w:szCs w:val="28"/>
                <w:lang w:eastAsia="en-US"/>
              </w:rPr>
            </w:pPr>
            <w:r w:rsidRPr="000170D2">
              <w:rPr>
                <w:sz w:val="28"/>
                <w:szCs w:val="28"/>
                <w:lang w:eastAsia="en-US"/>
              </w:rPr>
              <w:t>Раздел 2.</w:t>
            </w:r>
            <w:r w:rsidRPr="000170D2">
              <w:rPr>
                <w:sz w:val="28"/>
                <w:szCs w:val="28"/>
                <w:lang w:eastAsia="en-US"/>
              </w:rPr>
              <w:br/>
            </w:r>
            <w:r>
              <w:rPr>
                <w:sz w:val="28"/>
                <w:szCs w:val="28"/>
                <w:lang w:eastAsia="en-US"/>
              </w:rPr>
              <w:t>Психология</w:t>
            </w:r>
          </w:p>
        </w:tc>
        <w:tc>
          <w:tcPr>
            <w:tcW w:w="2633" w:type="dxa"/>
          </w:tcPr>
          <w:p w:rsidR="00BC1028" w:rsidRPr="00074EDE" w:rsidRDefault="00BC1028" w:rsidP="00074E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74EDE">
              <w:rPr>
                <w:rFonts w:ascii="Times New Roman" w:hAnsi="Times New Roman"/>
                <w:sz w:val="28"/>
                <w:szCs w:val="28"/>
              </w:rPr>
              <w:t>- Умение самостоятельно планировать пути достижения целей;</w:t>
            </w:r>
          </w:p>
          <w:p w:rsidR="00BC1028" w:rsidRPr="00074EDE" w:rsidRDefault="00BC1028" w:rsidP="00074E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74EDE">
              <w:rPr>
                <w:rFonts w:ascii="Times New Roman" w:hAnsi="Times New Roman"/>
                <w:sz w:val="28"/>
                <w:szCs w:val="28"/>
              </w:rPr>
              <w:t>-умение оценивать правильность выполнения учебной задачи, собственные возможности ее решения;</w:t>
            </w:r>
          </w:p>
          <w:p w:rsidR="00BC1028" w:rsidRPr="00074EDE" w:rsidRDefault="00BC1028" w:rsidP="00074E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74EDE">
              <w:rPr>
                <w:rFonts w:ascii="Times New Roman" w:hAnsi="Times New Roman"/>
                <w:sz w:val="28"/>
                <w:szCs w:val="28"/>
              </w:rPr>
              <w:t>-Умение соотносить свои действия с планируемыми результатами, осуществлять контроль своей деятельности в процессе достижения результата</w:t>
            </w:r>
            <w:r w:rsidRPr="00074EDE">
              <w:rPr>
                <w:rFonts w:ascii="Times New Roman" w:hAnsi="Times New Roman"/>
                <w:sz w:val="28"/>
                <w:szCs w:val="28"/>
              </w:rPr>
              <w:br/>
            </w:r>
            <w:r w:rsidRPr="00074EDE">
              <w:rPr>
                <w:rFonts w:ascii="Times New Roman" w:hAnsi="Times New Roman"/>
                <w:sz w:val="28"/>
                <w:szCs w:val="28"/>
              </w:rPr>
              <w:br/>
            </w:r>
          </w:p>
          <w:p w:rsidR="00BC1028" w:rsidRPr="00074EDE" w:rsidRDefault="00BC1028" w:rsidP="00074ED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8" w:type="dxa"/>
          </w:tcPr>
          <w:p w:rsidR="00BC1028" w:rsidRPr="00074EDE" w:rsidRDefault="00BC1028" w:rsidP="00074EDE">
            <w:pPr>
              <w:pStyle w:val="141"/>
              <w:shd w:val="clear" w:color="auto" w:fill="auto"/>
              <w:tabs>
                <w:tab w:val="left" w:pos="630"/>
              </w:tabs>
              <w:spacing w:line="240" w:lineRule="exact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74EDE">
              <w:rPr>
                <w:rFonts w:ascii="Times New Roman" w:hAnsi="Times New Roman"/>
                <w:sz w:val="28"/>
                <w:szCs w:val="28"/>
              </w:rPr>
              <w:t>Коммуникативные</w:t>
            </w:r>
          </w:p>
          <w:p w:rsidR="00BC1028" w:rsidRPr="00074EDE" w:rsidRDefault="00BC1028" w:rsidP="00074EDE">
            <w:pPr>
              <w:pStyle w:val="141"/>
              <w:shd w:val="clear" w:color="auto" w:fill="auto"/>
              <w:tabs>
                <w:tab w:val="left" w:pos="630"/>
              </w:tabs>
              <w:spacing w:line="240" w:lineRule="atLeast"/>
              <w:ind w:firstLine="0"/>
              <w:jc w:val="left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074EDE">
              <w:rPr>
                <w:rFonts w:ascii="Times New Roman" w:hAnsi="Times New Roman"/>
                <w:i w:val="0"/>
                <w:sz w:val="28"/>
                <w:szCs w:val="28"/>
              </w:rPr>
              <w:t>-учитывать разные мнения, стремиться к координации различных позиций в сотрудничестве;</w:t>
            </w:r>
          </w:p>
          <w:p w:rsidR="00BC1028" w:rsidRPr="00074EDE" w:rsidRDefault="00BC1028" w:rsidP="00074EDE">
            <w:pPr>
              <w:pStyle w:val="141"/>
              <w:shd w:val="clear" w:color="auto" w:fill="auto"/>
              <w:tabs>
                <w:tab w:val="left" w:pos="630"/>
              </w:tabs>
              <w:spacing w:line="240" w:lineRule="atLeast"/>
              <w:ind w:firstLine="0"/>
              <w:jc w:val="left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074EDE">
              <w:rPr>
                <w:rFonts w:ascii="Times New Roman" w:hAnsi="Times New Roman"/>
                <w:sz w:val="28"/>
                <w:szCs w:val="28"/>
              </w:rPr>
              <w:t>-</w:t>
            </w:r>
            <w:r w:rsidRPr="00074EDE">
              <w:rPr>
                <w:rFonts w:ascii="Times New Roman" w:hAnsi="Times New Roman"/>
                <w:i w:val="0"/>
                <w:sz w:val="28"/>
                <w:szCs w:val="28"/>
              </w:rPr>
              <w:t>формулирование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деятельности.</w:t>
            </w:r>
          </w:p>
          <w:p w:rsidR="00BC1028" w:rsidRPr="00074EDE" w:rsidRDefault="00BC1028" w:rsidP="00074EDE">
            <w:pPr>
              <w:pStyle w:val="141"/>
              <w:shd w:val="clear" w:color="auto" w:fill="auto"/>
              <w:tabs>
                <w:tab w:val="left" w:pos="630"/>
              </w:tabs>
              <w:spacing w:line="240" w:lineRule="exact"/>
              <w:ind w:firstLine="0"/>
              <w:jc w:val="left"/>
              <w:rPr>
                <w:rFonts w:ascii="Times New Roman" w:hAnsi="Times New Roman"/>
                <w:i w:val="0"/>
                <w:sz w:val="28"/>
                <w:szCs w:val="28"/>
              </w:rPr>
            </w:pPr>
          </w:p>
          <w:p w:rsidR="00BC1028" w:rsidRPr="00074EDE" w:rsidRDefault="00BC1028" w:rsidP="00074EDE">
            <w:pPr>
              <w:pStyle w:val="BodyText"/>
              <w:spacing w:after="0"/>
              <w:jc w:val="both"/>
              <w:rPr>
                <w:sz w:val="28"/>
                <w:szCs w:val="28"/>
                <w:lang w:eastAsia="en-US"/>
              </w:rPr>
            </w:pPr>
            <w:r w:rsidRPr="00074EDE">
              <w:rPr>
                <w:i/>
                <w:sz w:val="28"/>
                <w:szCs w:val="28"/>
                <w:lang w:eastAsia="en-US"/>
              </w:rPr>
              <w:t>Познавательные</w:t>
            </w:r>
            <w:r w:rsidRPr="00074EDE">
              <w:rPr>
                <w:sz w:val="28"/>
                <w:szCs w:val="28"/>
                <w:lang w:eastAsia="en-US"/>
              </w:rPr>
              <w:t>:</w:t>
            </w:r>
          </w:p>
          <w:p w:rsidR="00BC1028" w:rsidRPr="00074EDE" w:rsidRDefault="00BC1028" w:rsidP="00074EDE">
            <w:pPr>
              <w:pStyle w:val="BodyText"/>
              <w:spacing w:after="0"/>
              <w:jc w:val="both"/>
              <w:rPr>
                <w:sz w:val="28"/>
                <w:szCs w:val="28"/>
                <w:lang w:eastAsia="en-US"/>
              </w:rPr>
            </w:pPr>
            <w:r w:rsidRPr="00074EDE">
              <w:rPr>
                <w:sz w:val="28"/>
                <w:szCs w:val="28"/>
                <w:lang w:eastAsia="en-US"/>
              </w:rPr>
              <w:t>-владение компетентности в работе с техникой,использования полученных знаний на практике.</w:t>
            </w:r>
          </w:p>
          <w:p w:rsidR="00BC1028" w:rsidRPr="00074EDE" w:rsidRDefault="00BC1028" w:rsidP="00074EDE">
            <w:pPr>
              <w:pStyle w:val="BodyText"/>
              <w:spacing w:after="0"/>
              <w:jc w:val="both"/>
              <w:rPr>
                <w:sz w:val="28"/>
                <w:szCs w:val="28"/>
                <w:lang w:eastAsia="en-US"/>
              </w:rPr>
            </w:pPr>
            <w:r w:rsidRPr="00074EDE">
              <w:rPr>
                <w:i/>
                <w:sz w:val="28"/>
                <w:szCs w:val="28"/>
                <w:lang w:eastAsia="en-US"/>
              </w:rPr>
              <w:t>Регулятивные</w:t>
            </w:r>
            <w:r w:rsidRPr="00074EDE">
              <w:rPr>
                <w:sz w:val="28"/>
                <w:szCs w:val="28"/>
                <w:lang w:eastAsia="en-US"/>
              </w:rPr>
              <w:t>:</w:t>
            </w:r>
          </w:p>
          <w:p w:rsidR="00BC1028" w:rsidRPr="00074EDE" w:rsidRDefault="00BC1028" w:rsidP="00074EDE">
            <w:pPr>
              <w:pStyle w:val="BodyText"/>
              <w:tabs>
                <w:tab w:val="left" w:pos="1094"/>
              </w:tabs>
              <w:spacing w:after="0" w:line="240" w:lineRule="atLeast"/>
              <w:rPr>
                <w:sz w:val="28"/>
                <w:szCs w:val="28"/>
                <w:lang w:eastAsia="en-US"/>
              </w:rPr>
            </w:pPr>
            <w:r w:rsidRPr="00074EDE">
              <w:rPr>
                <w:sz w:val="28"/>
                <w:szCs w:val="28"/>
                <w:lang w:eastAsia="en-US"/>
              </w:rPr>
              <w:t xml:space="preserve">-планирование пути достижения целей; </w:t>
            </w:r>
          </w:p>
          <w:p w:rsidR="00BC1028" w:rsidRPr="00074EDE" w:rsidRDefault="00BC1028" w:rsidP="00074EDE">
            <w:pPr>
              <w:pStyle w:val="BodyText"/>
              <w:tabs>
                <w:tab w:val="left" w:pos="1094"/>
              </w:tabs>
              <w:spacing w:after="0" w:line="240" w:lineRule="atLeast"/>
              <w:rPr>
                <w:sz w:val="28"/>
                <w:szCs w:val="28"/>
                <w:lang w:eastAsia="en-US"/>
              </w:rPr>
            </w:pPr>
            <w:r w:rsidRPr="00074EDE">
              <w:rPr>
                <w:sz w:val="28"/>
                <w:szCs w:val="28"/>
                <w:lang w:eastAsia="en-US"/>
              </w:rPr>
              <w:t>-умение самостоятельно контролировать своё время и управлять им.</w:t>
            </w:r>
          </w:p>
        </w:tc>
        <w:tc>
          <w:tcPr>
            <w:tcW w:w="2491" w:type="dxa"/>
          </w:tcPr>
          <w:p w:rsidR="00BC1028" w:rsidRPr="00074EDE" w:rsidRDefault="00BC1028" w:rsidP="00074EDE">
            <w:pPr>
              <w:numPr>
                <w:ilvl w:val="0"/>
                <w:numId w:val="15"/>
              </w:numPr>
              <w:tabs>
                <w:tab w:val="left" w:pos="289"/>
              </w:tabs>
              <w:spacing w:after="0" w:line="240" w:lineRule="auto"/>
              <w:ind w:left="0" w:hanging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4EDE">
              <w:rPr>
                <w:rFonts w:ascii="Times New Roman" w:hAnsi="Times New Roman"/>
                <w:sz w:val="28"/>
                <w:szCs w:val="28"/>
              </w:rPr>
              <w:t>развитие осознанного и ответственного отношения к собственным поступкам;</w:t>
            </w:r>
          </w:p>
          <w:p w:rsidR="00BC1028" w:rsidRPr="00074EDE" w:rsidRDefault="00BC1028" w:rsidP="00074EDE">
            <w:pPr>
              <w:pStyle w:val="BodyText"/>
              <w:spacing w:after="0"/>
              <w:jc w:val="both"/>
              <w:rPr>
                <w:sz w:val="28"/>
                <w:szCs w:val="28"/>
                <w:lang w:eastAsia="en-US"/>
              </w:rPr>
            </w:pPr>
            <w:r w:rsidRPr="00074EDE">
              <w:rPr>
                <w:sz w:val="28"/>
                <w:szCs w:val="28"/>
              </w:rPr>
              <w:t>-формирование ценности  здорового и безопасного образа жизни.</w:t>
            </w:r>
          </w:p>
        </w:tc>
      </w:tr>
    </w:tbl>
    <w:p w:rsidR="00BC1028" w:rsidRDefault="00BC1028" w:rsidP="00E72E07">
      <w:pPr>
        <w:tabs>
          <w:tab w:val="left" w:pos="4125"/>
        </w:tabs>
        <w:jc w:val="center"/>
        <w:rPr>
          <w:rFonts w:ascii="Times New Roman" w:hAnsi="Times New Roman"/>
          <w:sz w:val="28"/>
          <w:szCs w:val="28"/>
        </w:rPr>
      </w:pPr>
    </w:p>
    <w:p w:rsidR="00BC1028" w:rsidRPr="000170D2" w:rsidRDefault="00BC1028" w:rsidP="00E72E07">
      <w:pPr>
        <w:tabs>
          <w:tab w:val="left" w:pos="4125"/>
        </w:tabs>
        <w:jc w:val="center"/>
        <w:rPr>
          <w:rFonts w:ascii="Times New Roman" w:hAnsi="Times New Roman"/>
          <w:sz w:val="28"/>
          <w:szCs w:val="28"/>
        </w:rPr>
      </w:pPr>
      <w:r w:rsidRPr="000170D2">
        <w:rPr>
          <w:rFonts w:ascii="Times New Roman" w:hAnsi="Times New Roman"/>
          <w:sz w:val="28"/>
          <w:szCs w:val="28"/>
        </w:rPr>
        <w:t>8. Календ</w:t>
      </w:r>
      <w:r>
        <w:rPr>
          <w:rFonts w:ascii="Times New Roman" w:hAnsi="Times New Roman"/>
          <w:sz w:val="28"/>
          <w:szCs w:val="28"/>
        </w:rPr>
        <w:t>арно-тематическое</w:t>
      </w:r>
      <w:r w:rsidRPr="000170D2">
        <w:rPr>
          <w:rFonts w:ascii="Times New Roman" w:hAnsi="Times New Roman"/>
          <w:sz w:val="28"/>
          <w:szCs w:val="28"/>
        </w:rPr>
        <w:t xml:space="preserve"> планирование</w:t>
      </w:r>
    </w:p>
    <w:tbl>
      <w:tblPr>
        <w:tblW w:w="1023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11"/>
        <w:gridCol w:w="3127"/>
        <w:gridCol w:w="982"/>
        <w:gridCol w:w="3708"/>
        <w:gridCol w:w="852"/>
        <w:gridCol w:w="852"/>
      </w:tblGrid>
      <w:tr w:rsidR="00BC1028" w:rsidRPr="000170D2" w:rsidTr="004067C6">
        <w:trPr>
          <w:trHeight w:val="1089"/>
        </w:trPr>
        <w:tc>
          <w:tcPr>
            <w:tcW w:w="711" w:type="dxa"/>
            <w:vMerge w:val="restart"/>
            <w:vAlign w:val="center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70D2">
              <w:rPr>
                <w:rFonts w:ascii="Times New Roman" w:hAnsi="Times New Roman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3127" w:type="dxa"/>
            <w:vMerge w:val="restart"/>
            <w:vAlign w:val="center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70D2">
              <w:rPr>
                <w:rFonts w:ascii="Times New Roman" w:hAnsi="Times New Roman"/>
                <w:sz w:val="28"/>
                <w:szCs w:val="28"/>
                <w:lang w:eastAsia="en-US"/>
              </w:rPr>
              <w:t>Наименование разделов, тем</w:t>
            </w:r>
          </w:p>
        </w:tc>
        <w:tc>
          <w:tcPr>
            <w:tcW w:w="982" w:type="dxa"/>
            <w:vMerge w:val="restart"/>
            <w:textDirection w:val="btLr"/>
            <w:vAlign w:val="center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70D2">
              <w:rPr>
                <w:rFonts w:ascii="Times New Roman" w:hAnsi="Times New Roman"/>
                <w:sz w:val="28"/>
                <w:szCs w:val="28"/>
                <w:lang w:eastAsia="en-US"/>
              </w:rPr>
              <w:t>Количество часов</w:t>
            </w:r>
          </w:p>
        </w:tc>
        <w:tc>
          <w:tcPr>
            <w:tcW w:w="3708" w:type="dxa"/>
            <w:vMerge w:val="restart"/>
            <w:vAlign w:val="center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70D2">
              <w:rPr>
                <w:rFonts w:ascii="Times New Roman" w:hAnsi="Times New Roman"/>
                <w:sz w:val="28"/>
                <w:szCs w:val="28"/>
                <w:lang w:eastAsia="en-US"/>
              </w:rPr>
              <w:t>Основные виды учебной деятельности обучающихся</w:t>
            </w:r>
          </w:p>
        </w:tc>
        <w:tc>
          <w:tcPr>
            <w:tcW w:w="1704" w:type="dxa"/>
            <w:gridSpan w:val="2"/>
            <w:tcBorders>
              <w:bottom w:val="single" w:sz="4" w:space="0" w:color="auto"/>
            </w:tcBorders>
            <w:vAlign w:val="center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70D2">
              <w:rPr>
                <w:rFonts w:ascii="Times New Roman" w:hAnsi="Times New Roman"/>
                <w:sz w:val="28"/>
                <w:szCs w:val="28"/>
                <w:lang w:eastAsia="en-US"/>
              </w:rPr>
              <w:t>Дата проведения</w:t>
            </w:r>
          </w:p>
        </w:tc>
      </w:tr>
      <w:tr w:rsidR="00BC1028" w:rsidRPr="000170D2" w:rsidTr="004067C6">
        <w:trPr>
          <w:trHeight w:val="986"/>
        </w:trPr>
        <w:tc>
          <w:tcPr>
            <w:tcW w:w="711" w:type="dxa"/>
            <w:vMerge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127" w:type="dxa"/>
            <w:vMerge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982" w:type="dxa"/>
            <w:vMerge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708" w:type="dxa"/>
            <w:vMerge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</w:tcBorders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70D2">
              <w:rPr>
                <w:rFonts w:ascii="Times New Roman" w:hAnsi="Times New Roman"/>
                <w:sz w:val="28"/>
                <w:szCs w:val="28"/>
                <w:lang w:eastAsia="en-US"/>
              </w:rPr>
              <w:t>план</w:t>
            </w:r>
          </w:p>
        </w:tc>
        <w:tc>
          <w:tcPr>
            <w:tcW w:w="852" w:type="dxa"/>
            <w:tcBorders>
              <w:top w:val="single" w:sz="4" w:space="0" w:color="auto"/>
            </w:tcBorders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70D2">
              <w:rPr>
                <w:rFonts w:ascii="Times New Roman" w:hAnsi="Times New Roman"/>
                <w:sz w:val="28"/>
                <w:szCs w:val="28"/>
                <w:lang w:eastAsia="en-US"/>
              </w:rPr>
              <w:t>факт</w:t>
            </w:r>
          </w:p>
        </w:tc>
      </w:tr>
      <w:tr w:rsidR="00BC1028" w:rsidRPr="000170D2" w:rsidTr="00B6431C">
        <w:trPr>
          <w:trHeight w:val="146"/>
        </w:trPr>
        <w:tc>
          <w:tcPr>
            <w:tcW w:w="10232" w:type="dxa"/>
            <w:gridSpan w:val="6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70D2">
              <w:rPr>
                <w:rFonts w:ascii="Times New Roman" w:hAnsi="Times New Roman"/>
                <w:sz w:val="28"/>
                <w:szCs w:val="28"/>
                <w:lang w:eastAsia="en-US"/>
              </w:rPr>
              <w:t>Раздел 1. Мои профессиональные намерения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     </w:t>
            </w:r>
            <w:r w:rsidRPr="000170D2">
              <w:rPr>
                <w:rFonts w:ascii="Times New Roman" w:hAnsi="Times New Roman"/>
                <w:sz w:val="28"/>
                <w:szCs w:val="28"/>
                <w:lang w:eastAsia="en-US"/>
              </w:rPr>
              <w:t>18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часов</w:t>
            </w:r>
          </w:p>
        </w:tc>
      </w:tr>
      <w:tr w:rsidR="00BC1028" w:rsidRPr="000170D2" w:rsidTr="004067C6">
        <w:trPr>
          <w:trHeight w:val="146"/>
        </w:trPr>
        <w:tc>
          <w:tcPr>
            <w:tcW w:w="711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70D2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127" w:type="dxa"/>
          </w:tcPr>
          <w:p w:rsidR="00BC1028" w:rsidRPr="000170D2" w:rsidRDefault="00BC1028" w:rsidP="00E72E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70D2">
              <w:rPr>
                <w:rFonts w:ascii="Times New Roman" w:hAnsi="Times New Roman"/>
                <w:sz w:val="28"/>
                <w:szCs w:val="28"/>
                <w:lang w:eastAsia="en-US"/>
              </w:rPr>
              <w:t>Правила охраны труда и противопожарной безопасности,  внутреннего распорядка. Понятие профессионального самоопределения</w:t>
            </w:r>
          </w:p>
        </w:tc>
        <w:tc>
          <w:tcPr>
            <w:tcW w:w="982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70D2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708" w:type="dxa"/>
          </w:tcPr>
          <w:p w:rsidR="00BC1028" w:rsidRPr="000170D2" w:rsidRDefault="00BC1028" w:rsidP="00E72E07">
            <w:pPr>
              <w:pStyle w:val="1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kern w:val="2"/>
                <w:sz w:val="28"/>
                <w:szCs w:val="28"/>
                <w:lang w:val="ru-RU" w:eastAsia="ru-RU"/>
              </w:rPr>
            </w:pPr>
            <w:r w:rsidRPr="000170D2">
              <w:rPr>
                <w:rFonts w:ascii="Times New Roman" w:hAnsi="Times New Roman"/>
                <w:kern w:val="2"/>
                <w:sz w:val="28"/>
                <w:szCs w:val="28"/>
                <w:lang w:val="ru-RU" w:eastAsia="ru-RU"/>
              </w:rPr>
              <w:t>Работа с инструкциями по охране труда</w:t>
            </w:r>
          </w:p>
          <w:p w:rsidR="00BC1028" w:rsidRPr="000170D2" w:rsidRDefault="00BC1028" w:rsidP="00E72E07">
            <w:pPr>
              <w:pStyle w:val="1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kern w:val="2"/>
                <w:sz w:val="28"/>
                <w:szCs w:val="28"/>
                <w:lang w:val="ru-RU" w:eastAsia="ru-RU"/>
              </w:rPr>
            </w:pPr>
            <w:r w:rsidRPr="000170D2">
              <w:rPr>
                <w:rFonts w:ascii="Times New Roman" w:hAnsi="Times New Roman"/>
                <w:kern w:val="2"/>
                <w:sz w:val="28"/>
                <w:szCs w:val="28"/>
                <w:lang w:val="ru-RU" w:eastAsia="ru-RU"/>
              </w:rPr>
              <w:t>Работа с журналом вводного инструктажа, инструктажа на рабочем месте</w:t>
            </w:r>
          </w:p>
          <w:p w:rsidR="00BC1028" w:rsidRPr="000170D2" w:rsidRDefault="00BC1028" w:rsidP="00E72E07">
            <w:pPr>
              <w:pStyle w:val="1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kern w:val="2"/>
                <w:sz w:val="28"/>
                <w:szCs w:val="28"/>
                <w:lang w:val="ru-RU" w:eastAsia="ru-RU"/>
              </w:rPr>
            </w:pPr>
            <w:r w:rsidRPr="000170D2">
              <w:rPr>
                <w:rFonts w:ascii="Times New Roman" w:hAnsi="Times New Roman"/>
                <w:kern w:val="2"/>
                <w:sz w:val="28"/>
                <w:szCs w:val="28"/>
                <w:lang w:val="ru-RU" w:eastAsia="ru-RU"/>
              </w:rPr>
              <w:t>Работа с анкетой</w:t>
            </w:r>
          </w:p>
          <w:p w:rsidR="00BC1028" w:rsidRPr="000170D2" w:rsidRDefault="00BC1028" w:rsidP="00E72E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Участие в профориентационной  игре №1 «Самая, самая…»</w:t>
            </w:r>
          </w:p>
          <w:p w:rsidR="00BC1028" w:rsidRPr="000170D2" w:rsidRDefault="00BC1028" w:rsidP="00E72E07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Участие в профориентационной игре №2 «Отгадай профессию»</w:t>
            </w:r>
          </w:p>
        </w:tc>
        <w:tc>
          <w:tcPr>
            <w:tcW w:w="852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BC1028" w:rsidRPr="000170D2" w:rsidTr="004067C6">
        <w:trPr>
          <w:trHeight w:val="146"/>
        </w:trPr>
        <w:tc>
          <w:tcPr>
            <w:tcW w:w="711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70D2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127" w:type="dxa"/>
          </w:tcPr>
          <w:p w:rsidR="00BC1028" w:rsidRPr="000170D2" w:rsidRDefault="00BC1028" w:rsidP="00E72E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70D2">
              <w:rPr>
                <w:rFonts w:ascii="Times New Roman" w:hAnsi="Times New Roman"/>
                <w:sz w:val="28"/>
                <w:szCs w:val="28"/>
                <w:lang w:eastAsia="en-US"/>
              </w:rPr>
              <w:t>Мотивы выбора профессии</w:t>
            </w:r>
          </w:p>
        </w:tc>
        <w:tc>
          <w:tcPr>
            <w:tcW w:w="982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70D2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708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kern w:val="2"/>
                <w:sz w:val="28"/>
                <w:szCs w:val="28"/>
              </w:rPr>
              <w:t>Участие в групповой беседе; конспектирование</w:t>
            </w:r>
          </w:p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70D2">
              <w:rPr>
                <w:rFonts w:ascii="Times New Roman" w:hAnsi="Times New Roman"/>
                <w:kern w:val="2"/>
                <w:sz w:val="28"/>
                <w:szCs w:val="28"/>
              </w:rPr>
              <w:t xml:space="preserve">Работа с тестом </w:t>
            </w:r>
            <w:r w:rsidRPr="000170D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«Мотивы выбора профессии»</w:t>
            </w:r>
          </w:p>
          <w:p w:rsidR="00BC1028" w:rsidRPr="000170D2" w:rsidRDefault="00BC1028" w:rsidP="00E72E0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Участие в профориентационной игре:  «Забытые профессии наших предков»</w:t>
            </w:r>
          </w:p>
        </w:tc>
        <w:tc>
          <w:tcPr>
            <w:tcW w:w="852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BC1028" w:rsidRPr="000170D2" w:rsidTr="004067C6">
        <w:trPr>
          <w:trHeight w:val="146"/>
        </w:trPr>
        <w:tc>
          <w:tcPr>
            <w:tcW w:w="711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70D2"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127" w:type="dxa"/>
          </w:tcPr>
          <w:p w:rsidR="00BC1028" w:rsidRPr="000170D2" w:rsidRDefault="00BC1028" w:rsidP="00E72E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70D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Понятие  о  профессии </w:t>
            </w:r>
          </w:p>
        </w:tc>
        <w:tc>
          <w:tcPr>
            <w:tcW w:w="982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70D2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708" w:type="dxa"/>
          </w:tcPr>
          <w:p w:rsidR="00BC1028" w:rsidRPr="000170D2" w:rsidRDefault="00BC1028" w:rsidP="00E72E07">
            <w:pPr>
              <w:pStyle w:val="1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kern w:val="2"/>
                <w:sz w:val="28"/>
                <w:szCs w:val="28"/>
                <w:lang w:val="ru-RU" w:eastAsia="ru-RU"/>
              </w:rPr>
            </w:pPr>
            <w:r w:rsidRPr="000170D2">
              <w:rPr>
                <w:rFonts w:ascii="Times New Roman" w:hAnsi="Times New Roman"/>
                <w:kern w:val="2"/>
                <w:sz w:val="28"/>
                <w:szCs w:val="28"/>
                <w:lang w:val="ru-RU" w:eastAsia="ru-RU"/>
              </w:rPr>
              <w:t>Работа с понятиями профессия, специальность, должность, квалификация, конспектирование</w:t>
            </w:r>
          </w:p>
          <w:p w:rsidR="00BC1028" w:rsidRPr="000170D2" w:rsidRDefault="00BC1028" w:rsidP="00E72E07">
            <w:pPr>
              <w:pStyle w:val="1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kern w:val="2"/>
                <w:sz w:val="28"/>
                <w:szCs w:val="28"/>
                <w:lang w:val="ru-RU" w:eastAsia="ru-RU"/>
              </w:rPr>
            </w:pPr>
            <w:r w:rsidRPr="000170D2">
              <w:rPr>
                <w:rFonts w:ascii="Times New Roman" w:hAnsi="Times New Roman"/>
                <w:kern w:val="2"/>
                <w:sz w:val="28"/>
                <w:szCs w:val="28"/>
                <w:lang w:val="ru-RU" w:eastAsia="ru-RU"/>
              </w:rPr>
              <w:t>Работа с карточками «Найди профессию-специальность-должность-квалификацию»</w:t>
            </w:r>
          </w:p>
          <w:p w:rsidR="00BC1028" w:rsidRPr="000170D2" w:rsidRDefault="00BC1028" w:rsidP="00E72E07">
            <w:pPr>
              <w:pStyle w:val="1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kern w:val="2"/>
                <w:sz w:val="28"/>
                <w:szCs w:val="28"/>
                <w:lang w:val="ru-RU" w:eastAsia="ru-RU"/>
              </w:rPr>
            </w:pPr>
            <w:r w:rsidRPr="000170D2">
              <w:rPr>
                <w:rFonts w:ascii="Times New Roman" w:hAnsi="Times New Roman"/>
                <w:kern w:val="2"/>
                <w:sz w:val="28"/>
                <w:szCs w:val="28"/>
                <w:lang w:val="ru-RU" w:eastAsia="ru-RU"/>
              </w:rPr>
              <w:t>Участие в профориентационной игре «Угадай профессию»</w:t>
            </w:r>
          </w:p>
        </w:tc>
        <w:tc>
          <w:tcPr>
            <w:tcW w:w="852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BC1028" w:rsidRPr="000170D2" w:rsidTr="004067C6">
        <w:trPr>
          <w:trHeight w:val="146"/>
        </w:trPr>
        <w:tc>
          <w:tcPr>
            <w:tcW w:w="711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70D2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127" w:type="dxa"/>
          </w:tcPr>
          <w:p w:rsidR="00BC1028" w:rsidRPr="000170D2" w:rsidRDefault="00BC1028" w:rsidP="00E72E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70D2">
              <w:rPr>
                <w:rFonts w:ascii="Times New Roman" w:hAnsi="Times New Roman"/>
                <w:sz w:val="28"/>
                <w:szCs w:val="28"/>
                <w:lang w:eastAsia="en-US"/>
              </w:rPr>
              <w:t>Классификация профессий</w:t>
            </w:r>
          </w:p>
        </w:tc>
        <w:tc>
          <w:tcPr>
            <w:tcW w:w="982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70D2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708" w:type="dxa"/>
          </w:tcPr>
          <w:p w:rsidR="00BC1028" w:rsidRPr="000170D2" w:rsidRDefault="00BC1028" w:rsidP="00E72E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kern w:val="2"/>
                <w:sz w:val="28"/>
                <w:szCs w:val="28"/>
              </w:rPr>
              <w:t>Участие в групповой беседе; конспектирование</w:t>
            </w:r>
          </w:p>
          <w:p w:rsidR="00BC1028" w:rsidRPr="000170D2" w:rsidRDefault="00BC1028" w:rsidP="00E72E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Работа с презентацией</w:t>
            </w:r>
          </w:p>
          <w:p w:rsidR="00BC1028" w:rsidRPr="000170D2" w:rsidRDefault="00BC1028" w:rsidP="00E72E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Работа с тестом «ДДО» (Дифференциально-диагностический опросник)</w:t>
            </w:r>
          </w:p>
          <w:p w:rsidR="00BC1028" w:rsidRPr="000170D2" w:rsidRDefault="00BC1028" w:rsidP="00E72E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Работа с заданием:  «Заполнить таблицу</w:t>
            </w:r>
            <w:r w:rsidRPr="000170D2">
              <w:rPr>
                <w:rFonts w:ascii="Times New Roman" w:hAnsi="Times New Roman"/>
                <w:spacing w:val="-7"/>
                <w:sz w:val="28"/>
                <w:szCs w:val="28"/>
              </w:rPr>
              <w:t>, разделив представленный список профессий по типам»</w:t>
            </w:r>
          </w:p>
          <w:p w:rsidR="00BC1028" w:rsidRPr="000170D2" w:rsidRDefault="00BC1028" w:rsidP="00E72E07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Работа с тестом  Голланда (определение профессионального типа личности)</w:t>
            </w:r>
          </w:p>
        </w:tc>
        <w:tc>
          <w:tcPr>
            <w:tcW w:w="852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BC1028" w:rsidRPr="000170D2" w:rsidTr="00E72E07">
        <w:trPr>
          <w:trHeight w:val="2121"/>
        </w:trPr>
        <w:tc>
          <w:tcPr>
            <w:tcW w:w="711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70D2">
              <w:rPr>
                <w:rFonts w:ascii="Times New Roman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127" w:type="dxa"/>
          </w:tcPr>
          <w:p w:rsidR="00BC1028" w:rsidRPr="000170D2" w:rsidRDefault="00BC1028" w:rsidP="00E72E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70D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Интерес  к  профессиональной деятельности  </w:t>
            </w:r>
          </w:p>
        </w:tc>
        <w:tc>
          <w:tcPr>
            <w:tcW w:w="982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70D2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708" w:type="dxa"/>
          </w:tcPr>
          <w:p w:rsidR="00BC1028" w:rsidRPr="000170D2" w:rsidRDefault="00BC1028" w:rsidP="00E72E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kern w:val="2"/>
                <w:sz w:val="28"/>
                <w:szCs w:val="28"/>
              </w:rPr>
              <w:t>Участие в групповой беседе; конспектирование</w:t>
            </w:r>
          </w:p>
          <w:p w:rsidR="00BC1028" w:rsidRPr="000170D2" w:rsidRDefault="00BC1028" w:rsidP="00E72E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Работа с презентацией</w:t>
            </w:r>
          </w:p>
          <w:p w:rsidR="00BC1028" w:rsidRPr="000170D2" w:rsidRDefault="00BC1028" w:rsidP="00E72E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 xml:space="preserve">Работа с тестом «Карта интересов» </w:t>
            </w:r>
          </w:p>
          <w:p w:rsidR="00BC1028" w:rsidRPr="000170D2" w:rsidRDefault="00BC1028" w:rsidP="00E72E07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 xml:space="preserve">Работа с тестом «ПИОН» </w:t>
            </w:r>
          </w:p>
        </w:tc>
        <w:tc>
          <w:tcPr>
            <w:tcW w:w="852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BC1028" w:rsidRPr="000170D2" w:rsidTr="004067C6">
        <w:trPr>
          <w:trHeight w:val="146"/>
        </w:trPr>
        <w:tc>
          <w:tcPr>
            <w:tcW w:w="711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70D2">
              <w:rPr>
                <w:rFonts w:ascii="Times New Roman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127" w:type="dxa"/>
          </w:tcPr>
          <w:p w:rsidR="00BC1028" w:rsidRPr="000170D2" w:rsidRDefault="00BC1028" w:rsidP="00E72E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70D2">
              <w:rPr>
                <w:rFonts w:ascii="Times New Roman" w:hAnsi="Times New Roman"/>
                <w:sz w:val="28"/>
                <w:szCs w:val="28"/>
                <w:lang w:eastAsia="en-US"/>
              </w:rPr>
              <w:t>Учёт склонностей   и способностей в выборе  профессии</w:t>
            </w:r>
          </w:p>
        </w:tc>
        <w:tc>
          <w:tcPr>
            <w:tcW w:w="982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70D2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708" w:type="dxa"/>
          </w:tcPr>
          <w:p w:rsidR="00BC1028" w:rsidRPr="000170D2" w:rsidRDefault="00BC1028" w:rsidP="00E72E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kern w:val="2"/>
                <w:sz w:val="28"/>
                <w:szCs w:val="28"/>
              </w:rPr>
              <w:t>Участие в групповой беседе; конспектирование</w:t>
            </w:r>
          </w:p>
          <w:p w:rsidR="00BC1028" w:rsidRPr="000170D2" w:rsidRDefault="00BC1028" w:rsidP="00E72E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Работа с презентацией</w:t>
            </w:r>
          </w:p>
          <w:p w:rsidR="00BC1028" w:rsidRPr="000170D2" w:rsidRDefault="00BC1028" w:rsidP="00E72E07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Работа с  тестом «Творческий потенциал»</w:t>
            </w:r>
          </w:p>
        </w:tc>
        <w:tc>
          <w:tcPr>
            <w:tcW w:w="852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BC1028" w:rsidRPr="000170D2" w:rsidTr="004067C6">
        <w:trPr>
          <w:trHeight w:val="146"/>
        </w:trPr>
        <w:tc>
          <w:tcPr>
            <w:tcW w:w="711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70D2">
              <w:rPr>
                <w:rFonts w:ascii="Times New Roman" w:hAnsi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127" w:type="dxa"/>
          </w:tcPr>
          <w:p w:rsidR="00BC1028" w:rsidRPr="000170D2" w:rsidRDefault="00BC1028" w:rsidP="00E72E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70D2">
              <w:rPr>
                <w:rFonts w:ascii="Times New Roman" w:hAnsi="Times New Roman"/>
                <w:sz w:val="28"/>
                <w:szCs w:val="28"/>
                <w:lang w:eastAsia="en-US"/>
              </w:rPr>
              <w:t>Психические процессы, важные для профессионального самоопределения</w:t>
            </w:r>
          </w:p>
        </w:tc>
        <w:tc>
          <w:tcPr>
            <w:tcW w:w="982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70D2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708" w:type="dxa"/>
          </w:tcPr>
          <w:p w:rsidR="00BC1028" w:rsidRPr="000170D2" w:rsidRDefault="00BC1028" w:rsidP="00E72E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kern w:val="2"/>
                <w:sz w:val="28"/>
                <w:szCs w:val="28"/>
              </w:rPr>
              <w:t>Участие в групповой беседе; конспектирование</w:t>
            </w:r>
          </w:p>
          <w:p w:rsidR="00BC1028" w:rsidRPr="000170D2" w:rsidRDefault="00BC1028" w:rsidP="00E72E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Работа с тестом  Мюнстерберга (оценка изобразительного внимания и помехоустойчивости)</w:t>
            </w:r>
          </w:p>
          <w:p w:rsidR="00BC1028" w:rsidRPr="000170D2" w:rsidRDefault="00BC1028" w:rsidP="00E72E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Работа с тестом  «Найди отличия» (оценка внимательности)</w:t>
            </w:r>
          </w:p>
          <w:p w:rsidR="00BC1028" w:rsidRPr="000170D2" w:rsidRDefault="00BC1028" w:rsidP="00E72E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Работа с тестом  «Объем памяти»</w:t>
            </w:r>
          </w:p>
        </w:tc>
        <w:tc>
          <w:tcPr>
            <w:tcW w:w="852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BC1028" w:rsidRPr="000170D2" w:rsidTr="004067C6">
        <w:trPr>
          <w:trHeight w:val="146"/>
        </w:trPr>
        <w:tc>
          <w:tcPr>
            <w:tcW w:w="711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70D2">
              <w:rPr>
                <w:rFonts w:ascii="Times New Roman" w:hAnsi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127" w:type="dxa"/>
          </w:tcPr>
          <w:p w:rsidR="00BC1028" w:rsidRPr="000170D2" w:rsidRDefault="00BC1028" w:rsidP="00E72E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70D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Психические процессы, важные для профессионального самоопределения </w:t>
            </w:r>
          </w:p>
        </w:tc>
        <w:tc>
          <w:tcPr>
            <w:tcW w:w="982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70D2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708" w:type="dxa"/>
          </w:tcPr>
          <w:p w:rsidR="00BC1028" w:rsidRPr="000170D2" w:rsidRDefault="00BC1028" w:rsidP="00E72E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Работа с тестом «Память и мышление»</w:t>
            </w:r>
            <w:r w:rsidRPr="000170D2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BC1028" w:rsidRPr="000170D2" w:rsidRDefault="00BC1028" w:rsidP="00E72E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Работа с тестом «Методика «Образная память»</w:t>
            </w:r>
          </w:p>
          <w:p w:rsidR="00BC1028" w:rsidRPr="000170D2" w:rsidRDefault="00BC1028" w:rsidP="00E72E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 xml:space="preserve">Работа с тестом «Логическое мышление» </w:t>
            </w:r>
          </w:p>
          <w:p w:rsidR="00BC1028" w:rsidRPr="000170D2" w:rsidRDefault="00BC1028" w:rsidP="00E72E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Работа с тестом «Словесно-логическое мышление»</w:t>
            </w:r>
          </w:p>
          <w:p w:rsidR="00BC1028" w:rsidRPr="000170D2" w:rsidRDefault="00BC1028" w:rsidP="00E72E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Работа с тестом «Проверьте свое техническое мышление»</w:t>
            </w:r>
          </w:p>
          <w:p w:rsidR="00BC1028" w:rsidRPr="000170D2" w:rsidRDefault="00BC1028" w:rsidP="00E72E07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Работа с тестом «Методика «Числовые ряды»</w:t>
            </w:r>
          </w:p>
        </w:tc>
        <w:tc>
          <w:tcPr>
            <w:tcW w:w="852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BC1028" w:rsidRPr="000170D2" w:rsidTr="004067C6">
        <w:trPr>
          <w:trHeight w:val="146"/>
        </w:trPr>
        <w:tc>
          <w:tcPr>
            <w:tcW w:w="711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70D2">
              <w:rPr>
                <w:rFonts w:ascii="Times New Roman" w:hAnsi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3127" w:type="dxa"/>
          </w:tcPr>
          <w:p w:rsidR="00BC1028" w:rsidRPr="000170D2" w:rsidRDefault="00BC1028" w:rsidP="00E72E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70D2">
              <w:rPr>
                <w:rFonts w:ascii="Times New Roman" w:hAnsi="Times New Roman"/>
                <w:sz w:val="28"/>
                <w:szCs w:val="28"/>
                <w:lang w:eastAsia="en-US"/>
              </w:rPr>
              <w:t>Учет особенностей характера в профессиональной деятельности</w:t>
            </w:r>
          </w:p>
        </w:tc>
        <w:tc>
          <w:tcPr>
            <w:tcW w:w="982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70D2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708" w:type="dxa"/>
          </w:tcPr>
          <w:p w:rsidR="00BC1028" w:rsidRPr="000170D2" w:rsidRDefault="00BC1028" w:rsidP="00E72E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kern w:val="2"/>
                <w:sz w:val="28"/>
                <w:szCs w:val="28"/>
              </w:rPr>
              <w:t>Участие в групповой беседе; конспектирование</w:t>
            </w:r>
          </w:p>
          <w:p w:rsidR="00BC1028" w:rsidRPr="000170D2" w:rsidRDefault="00BC1028" w:rsidP="00E72E07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Работа с те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0170D2">
              <w:rPr>
                <w:rFonts w:ascii="Times New Roman" w:hAnsi="Times New Roman"/>
                <w:sz w:val="28"/>
                <w:szCs w:val="28"/>
              </w:rPr>
              <w:t>стом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  <w:r w:rsidRPr="000170D2">
              <w:rPr>
                <w:rFonts w:ascii="Times New Roman" w:hAnsi="Times New Roman"/>
                <w:sz w:val="28"/>
                <w:szCs w:val="28"/>
              </w:rPr>
              <w:t xml:space="preserve"> «Каков твой характер?» </w:t>
            </w:r>
          </w:p>
        </w:tc>
        <w:tc>
          <w:tcPr>
            <w:tcW w:w="852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BC1028" w:rsidRPr="000170D2" w:rsidTr="004067C6">
        <w:trPr>
          <w:trHeight w:val="146"/>
        </w:trPr>
        <w:tc>
          <w:tcPr>
            <w:tcW w:w="711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70D2">
              <w:rPr>
                <w:rFonts w:ascii="Times New Roman" w:hAnsi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3127" w:type="dxa"/>
          </w:tcPr>
          <w:p w:rsidR="00BC1028" w:rsidRPr="000170D2" w:rsidRDefault="00BC1028" w:rsidP="00E72E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70D2">
              <w:rPr>
                <w:rFonts w:ascii="Times New Roman" w:hAnsi="Times New Roman"/>
                <w:sz w:val="28"/>
                <w:szCs w:val="28"/>
                <w:lang w:eastAsia="en-US"/>
              </w:rPr>
              <w:t>Учет особенностей темперамента в профессиональной деятельности</w:t>
            </w:r>
          </w:p>
        </w:tc>
        <w:tc>
          <w:tcPr>
            <w:tcW w:w="982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70D2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708" w:type="dxa"/>
          </w:tcPr>
          <w:p w:rsidR="00BC1028" w:rsidRPr="000170D2" w:rsidRDefault="00BC1028" w:rsidP="00E72E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Работа с презентацией</w:t>
            </w:r>
          </w:p>
          <w:p w:rsidR="00BC1028" w:rsidRPr="000170D2" w:rsidRDefault="00BC1028" w:rsidP="00E72E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kern w:val="2"/>
                <w:sz w:val="28"/>
                <w:szCs w:val="28"/>
              </w:rPr>
              <w:t>Участие в групповой беседе; конспектирование</w:t>
            </w:r>
          </w:p>
          <w:p w:rsidR="00BC1028" w:rsidRPr="000170D2" w:rsidRDefault="00BC1028" w:rsidP="00E72E07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Работа с тестом Айзенка «Тип темперамента»</w:t>
            </w:r>
          </w:p>
        </w:tc>
        <w:tc>
          <w:tcPr>
            <w:tcW w:w="852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BC1028" w:rsidRPr="000170D2" w:rsidTr="004067C6">
        <w:trPr>
          <w:trHeight w:val="146"/>
        </w:trPr>
        <w:tc>
          <w:tcPr>
            <w:tcW w:w="711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70D2">
              <w:rPr>
                <w:rFonts w:ascii="Times New Roman" w:hAnsi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127" w:type="dxa"/>
          </w:tcPr>
          <w:p w:rsidR="00BC1028" w:rsidRPr="000170D2" w:rsidRDefault="00BC1028" w:rsidP="00E72E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70D2">
              <w:rPr>
                <w:rFonts w:ascii="Times New Roman" w:hAnsi="Times New Roman"/>
                <w:sz w:val="28"/>
                <w:szCs w:val="28"/>
                <w:lang w:eastAsia="en-US"/>
              </w:rPr>
              <w:t>Конфликт. Способы выхода из конфликта</w:t>
            </w:r>
          </w:p>
        </w:tc>
        <w:tc>
          <w:tcPr>
            <w:tcW w:w="982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70D2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708" w:type="dxa"/>
          </w:tcPr>
          <w:p w:rsidR="00BC1028" w:rsidRPr="000170D2" w:rsidRDefault="00BC1028" w:rsidP="00E72E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 xml:space="preserve">Работа с тестом  «Конфликтная ли вы личность?» </w:t>
            </w:r>
          </w:p>
        </w:tc>
        <w:tc>
          <w:tcPr>
            <w:tcW w:w="852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BC1028" w:rsidRPr="000170D2" w:rsidTr="004067C6">
        <w:trPr>
          <w:trHeight w:val="146"/>
        </w:trPr>
        <w:tc>
          <w:tcPr>
            <w:tcW w:w="711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70D2">
              <w:rPr>
                <w:rFonts w:ascii="Times New Roman" w:hAnsi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3127" w:type="dxa"/>
          </w:tcPr>
          <w:p w:rsidR="00BC1028" w:rsidRPr="000170D2" w:rsidRDefault="00BC1028" w:rsidP="00E72E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70D2">
              <w:rPr>
                <w:rFonts w:ascii="Times New Roman" w:hAnsi="Times New Roman"/>
                <w:sz w:val="28"/>
                <w:szCs w:val="28"/>
                <w:lang w:eastAsia="en-US"/>
              </w:rPr>
              <w:t>Исследование самооценки</w:t>
            </w:r>
          </w:p>
        </w:tc>
        <w:tc>
          <w:tcPr>
            <w:tcW w:w="982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70D2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708" w:type="dxa"/>
          </w:tcPr>
          <w:p w:rsidR="00BC1028" w:rsidRPr="000170D2" w:rsidRDefault="00BC1028" w:rsidP="00E72E07">
            <w:pPr>
              <w:pStyle w:val="1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170D2">
              <w:rPr>
                <w:rFonts w:ascii="Times New Roman" w:hAnsi="Times New Roman"/>
                <w:kern w:val="2"/>
                <w:sz w:val="28"/>
                <w:szCs w:val="28"/>
                <w:lang w:val="ru-RU" w:eastAsia="ru-RU"/>
              </w:rPr>
              <w:t>Участие в групповой беседе; конспектирование</w:t>
            </w:r>
          </w:p>
          <w:p w:rsidR="00BC1028" w:rsidRPr="000170D2" w:rsidRDefault="00BC1028" w:rsidP="00E72E07">
            <w:pPr>
              <w:pStyle w:val="1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kern w:val="2"/>
                <w:sz w:val="28"/>
                <w:szCs w:val="28"/>
                <w:lang w:val="ru-RU" w:eastAsia="ru-RU"/>
              </w:rPr>
            </w:pPr>
            <w:r w:rsidRPr="000170D2">
              <w:rPr>
                <w:rFonts w:ascii="Times New Roman" w:hAnsi="Times New Roman"/>
                <w:sz w:val="28"/>
                <w:szCs w:val="28"/>
                <w:lang w:val="ru-RU"/>
              </w:rPr>
              <w:t>Работа с тестом  «Опросник Казанцевой Г.Н. «Изучение общей самооценки»</w:t>
            </w:r>
          </w:p>
        </w:tc>
        <w:tc>
          <w:tcPr>
            <w:tcW w:w="852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BC1028" w:rsidRPr="000170D2" w:rsidTr="004067C6">
        <w:trPr>
          <w:trHeight w:val="146"/>
        </w:trPr>
        <w:tc>
          <w:tcPr>
            <w:tcW w:w="711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70D2">
              <w:rPr>
                <w:rFonts w:ascii="Times New Roman" w:hAnsi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3127" w:type="dxa"/>
          </w:tcPr>
          <w:p w:rsidR="00BC1028" w:rsidRPr="000170D2" w:rsidRDefault="00BC1028" w:rsidP="00E72E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70D2">
              <w:rPr>
                <w:rFonts w:ascii="Times New Roman" w:hAnsi="Times New Roman"/>
                <w:sz w:val="28"/>
                <w:szCs w:val="28"/>
                <w:lang w:eastAsia="en-US"/>
              </w:rPr>
              <w:t>Правильный выбор профессионального пути</w:t>
            </w:r>
          </w:p>
        </w:tc>
        <w:tc>
          <w:tcPr>
            <w:tcW w:w="982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70D2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708" w:type="dxa"/>
          </w:tcPr>
          <w:p w:rsidR="00BC1028" w:rsidRPr="000170D2" w:rsidRDefault="00BC1028" w:rsidP="00E72E07">
            <w:pPr>
              <w:pStyle w:val="1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kern w:val="2"/>
                <w:sz w:val="28"/>
                <w:szCs w:val="28"/>
                <w:lang w:val="ru-RU" w:eastAsia="ru-RU"/>
              </w:rPr>
            </w:pPr>
            <w:r w:rsidRPr="000170D2">
              <w:rPr>
                <w:rFonts w:ascii="Times New Roman" w:hAnsi="Times New Roman"/>
                <w:kern w:val="2"/>
                <w:sz w:val="28"/>
                <w:szCs w:val="28"/>
                <w:lang w:val="ru-RU" w:eastAsia="ru-RU"/>
              </w:rPr>
              <w:t>Участие в групповой беседе; конспектирование</w:t>
            </w:r>
          </w:p>
          <w:p w:rsidR="00BC1028" w:rsidRPr="000170D2" w:rsidRDefault="00BC1028" w:rsidP="00E72E07">
            <w:pPr>
              <w:pStyle w:val="1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kern w:val="2"/>
                <w:sz w:val="28"/>
                <w:szCs w:val="28"/>
                <w:lang w:val="ru-RU" w:eastAsia="ru-RU"/>
              </w:rPr>
            </w:pPr>
            <w:r w:rsidRPr="000170D2">
              <w:rPr>
                <w:rFonts w:ascii="Times New Roman" w:hAnsi="Times New Roman"/>
                <w:kern w:val="2"/>
                <w:sz w:val="28"/>
                <w:szCs w:val="28"/>
                <w:lang w:val="ru-RU" w:eastAsia="ru-RU"/>
              </w:rPr>
              <w:t>Работа с презентацией</w:t>
            </w:r>
          </w:p>
        </w:tc>
        <w:tc>
          <w:tcPr>
            <w:tcW w:w="852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BC1028" w:rsidRPr="000170D2" w:rsidTr="004067C6">
        <w:trPr>
          <w:trHeight w:val="146"/>
        </w:trPr>
        <w:tc>
          <w:tcPr>
            <w:tcW w:w="711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70D2">
              <w:rPr>
                <w:rFonts w:ascii="Times New Roman" w:hAnsi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3127" w:type="dxa"/>
          </w:tcPr>
          <w:p w:rsidR="00BC1028" w:rsidRPr="000170D2" w:rsidRDefault="00BC1028" w:rsidP="00E72E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70D2">
              <w:rPr>
                <w:rFonts w:ascii="Times New Roman" w:hAnsi="Times New Roman"/>
                <w:sz w:val="28"/>
                <w:szCs w:val="28"/>
                <w:lang w:eastAsia="en-US"/>
              </w:rPr>
              <w:t>Построение профессиональной карьеры</w:t>
            </w:r>
          </w:p>
        </w:tc>
        <w:tc>
          <w:tcPr>
            <w:tcW w:w="982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70D2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708" w:type="dxa"/>
          </w:tcPr>
          <w:p w:rsidR="00BC1028" w:rsidRPr="000170D2" w:rsidRDefault="00BC1028" w:rsidP="00E72E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kern w:val="2"/>
                <w:sz w:val="28"/>
                <w:szCs w:val="28"/>
              </w:rPr>
              <w:t>Участие в групповой беседе; конспектирование</w:t>
            </w:r>
          </w:p>
          <w:p w:rsidR="00BC1028" w:rsidRPr="00E72E07" w:rsidRDefault="00BC1028" w:rsidP="00E72E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2E07">
              <w:rPr>
                <w:rFonts w:ascii="Times New Roman" w:hAnsi="Times New Roman"/>
                <w:sz w:val="28"/>
                <w:szCs w:val="28"/>
              </w:rPr>
              <w:t xml:space="preserve">Работа с тестом  «Цель. Средства. Результат». </w:t>
            </w:r>
          </w:p>
        </w:tc>
        <w:tc>
          <w:tcPr>
            <w:tcW w:w="852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BC1028" w:rsidRPr="000170D2" w:rsidTr="004067C6">
        <w:trPr>
          <w:trHeight w:val="146"/>
        </w:trPr>
        <w:tc>
          <w:tcPr>
            <w:tcW w:w="711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70D2">
              <w:rPr>
                <w:rFonts w:ascii="Times New Roman" w:hAnsi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3127" w:type="dxa"/>
          </w:tcPr>
          <w:p w:rsidR="00BC1028" w:rsidRPr="000170D2" w:rsidRDefault="00BC1028" w:rsidP="00E72E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70D2">
              <w:rPr>
                <w:rFonts w:ascii="Times New Roman" w:hAnsi="Times New Roman"/>
                <w:sz w:val="28"/>
                <w:szCs w:val="28"/>
                <w:lang w:eastAsia="en-US"/>
              </w:rPr>
              <w:t>Пути получения профессии</w:t>
            </w:r>
          </w:p>
        </w:tc>
        <w:tc>
          <w:tcPr>
            <w:tcW w:w="982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70D2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708" w:type="dxa"/>
          </w:tcPr>
          <w:p w:rsidR="00BC1028" w:rsidRPr="000170D2" w:rsidRDefault="00BC1028" w:rsidP="00E72E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 xml:space="preserve">Работа в тетрадях с опорной схемой «Пути получения профессии». </w:t>
            </w:r>
          </w:p>
          <w:p w:rsidR="00BC1028" w:rsidRPr="000170D2" w:rsidRDefault="00BC1028" w:rsidP="00E72E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Работа над  упражнением «За» и «против»</w:t>
            </w:r>
          </w:p>
        </w:tc>
        <w:tc>
          <w:tcPr>
            <w:tcW w:w="852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BC1028" w:rsidRPr="000170D2" w:rsidTr="004067C6">
        <w:trPr>
          <w:trHeight w:val="146"/>
        </w:trPr>
        <w:tc>
          <w:tcPr>
            <w:tcW w:w="711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70D2">
              <w:rPr>
                <w:rFonts w:ascii="Times New Roman" w:hAnsi="Times New Roman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3127" w:type="dxa"/>
          </w:tcPr>
          <w:p w:rsidR="00BC1028" w:rsidRPr="000170D2" w:rsidRDefault="00BC1028" w:rsidP="00E72E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70D2">
              <w:rPr>
                <w:rFonts w:ascii="Times New Roman" w:hAnsi="Times New Roman"/>
                <w:sz w:val="28"/>
                <w:szCs w:val="28"/>
                <w:lang w:eastAsia="en-US"/>
              </w:rPr>
              <w:t>Навыки поиска работы</w:t>
            </w:r>
          </w:p>
        </w:tc>
        <w:tc>
          <w:tcPr>
            <w:tcW w:w="982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70D2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708" w:type="dxa"/>
          </w:tcPr>
          <w:p w:rsidR="00BC1028" w:rsidRPr="000170D2" w:rsidRDefault="00BC1028" w:rsidP="00E72E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kern w:val="2"/>
                <w:sz w:val="28"/>
                <w:szCs w:val="28"/>
              </w:rPr>
              <w:t>Участие в групповой беседе; конспектирование</w:t>
            </w:r>
          </w:p>
          <w:p w:rsidR="00BC1028" w:rsidRPr="000170D2" w:rsidRDefault="00BC1028" w:rsidP="00E72E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Участие в профориентационной игре №1 «Конституция РФ»</w:t>
            </w:r>
          </w:p>
          <w:p w:rsidR="00BC1028" w:rsidRPr="000170D2" w:rsidRDefault="00BC1028" w:rsidP="00E72E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Работа над  составлением автобиографии и резюме по образцу.</w:t>
            </w:r>
          </w:p>
          <w:p w:rsidR="00BC1028" w:rsidRPr="000170D2" w:rsidRDefault="00BC1028" w:rsidP="00E72E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Участие в профориентационной игре №2: Деловая игра  (варианты названий тем): «Поиск работы», «Собеседование» или «Самопрезентация»</w:t>
            </w:r>
          </w:p>
        </w:tc>
        <w:tc>
          <w:tcPr>
            <w:tcW w:w="852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BC1028" w:rsidRPr="000170D2" w:rsidTr="004067C6">
        <w:trPr>
          <w:trHeight w:val="146"/>
        </w:trPr>
        <w:tc>
          <w:tcPr>
            <w:tcW w:w="711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70D2">
              <w:rPr>
                <w:rFonts w:ascii="Times New Roman" w:hAnsi="Times New Roman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3127" w:type="dxa"/>
          </w:tcPr>
          <w:p w:rsidR="00BC1028" w:rsidRPr="000170D2" w:rsidRDefault="00BC1028" w:rsidP="00E72E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70D2">
              <w:rPr>
                <w:rFonts w:ascii="Times New Roman" w:hAnsi="Times New Roman"/>
                <w:sz w:val="28"/>
                <w:szCs w:val="28"/>
                <w:lang w:eastAsia="en-US"/>
              </w:rPr>
              <w:t>Компьютерное тестирование по программе «Ориентир»</w:t>
            </w:r>
          </w:p>
        </w:tc>
        <w:tc>
          <w:tcPr>
            <w:tcW w:w="982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70D2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708" w:type="dxa"/>
          </w:tcPr>
          <w:p w:rsidR="00BC1028" w:rsidRPr="000170D2" w:rsidRDefault="00BC1028" w:rsidP="00E72E07">
            <w:pPr>
              <w:pStyle w:val="1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kern w:val="2"/>
                <w:sz w:val="28"/>
                <w:szCs w:val="28"/>
                <w:lang w:val="ru-RU" w:eastAsia="ru-RU"/>
              </w:rPr>
            </w:pPr>
            <w:r w:rsidRPr="000170D2">
              <w:rPr>
                <w:rFonts w:ascii="Times New Roman" w:hAnsi="Times New Roman"/>
                <w:kern w:val="2"/>
                <w:sz w:val="28"/>
                <w:szCs w:val="28"/>
                <w:lang w:val="ru-RU" w:eastAsia="ru-RU"/>
              </w:rPr>
              <w:t>Компьютерное тестирование по программе «Ориентир», работа с информационным источником.</w:t>
            </w:r>
          </w:p>
        </w:tc>
        <w:tc>
          <w:tcPr>
            <w:tcW w:w="852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BC1028" w:rsidRPr="000170D2" w:rsidTr="004067C6">
        <w:trPr>
          <w:trHeight w:val="146"/>
        </w:trPr>
        <w:tc>
          <w:tcPr>
            <w:tcW w:w="711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70D2">
              <w:rPr>
                <w:rFonts w:ascii="Times New Roman" w:hAnsi="Times New Roman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3127" w:type="dxa"/>
          </w:tcPr>
          <w:p w:rsidR="00BC1028" w:rsidRPr="000170D2" w:rsidRDefault="00BC1028" w:rsidP="00E72E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70D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Самоанализ.  Личный профессиональный план </w:t>
            </w:r>
          </w:p>
        </w:tc>
        <w:tc>
          <w:tcPr>
            <w:tcW w:w="982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70D2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708" w:type="dxa"/>
          </w:tcPr>
          <w:p w:rsidR="00BC1028" w:rsidRPr="000170D2" w:rsidRDefault="00BC1028" w:rsidP="00E72E07">
            <w:pPr>
              <w:pStyle w:val="1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kern w:val="2"/>
                <w:sz w:val="28"/>
                <w:szCs w:val="28"/>
                <w:lang w:val="ru-RU" w:eastAsia="ru-RU"/>
              </w:rPr>
            </w:pPr>
            <w:r w:rsidRPr="000170D2">
              <w:rPr>
                <w:rFonts w:ascii="Times New Roman" w:hAnsi="Times New Roman"/>
                <w:kern w:val="2"/>
                <w:sz w:val="28"/>
                <w:szCs w:val="28"/>
                <w:lang w:val="ru-RU" w:eastAsia="ru-RU"/>
              </w:rPr>
              <w:t>Работа с раздаточным материалом по теме</w:t>
            </w:r>
          </w:p>
          <w:p w:rsidR="00BC1028" w:rsidRPr="000170D2" w:rsidRDefault="00BC1028" w:rsidP="00E72E07">
            <w:pPr>
              <w:pStyle w:val="1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kern w:val="2"/>
                <w:sz w:val="28"/>
                <w:szCs w:val="28"/>
                <w:lang w:val="ru-RU" w:eastAsia="ru-RU"/>
              </w:rPr>
            </w:pPr>
            <w:r w:rsidRPr="000170D2">
              <w:rPr>
                <w:rFonts w:ascii="Times New Roman" w:hAnsi="Times New Roman"/>
                <w:kern w:val="2"/>
                <w:sz w:val="28"/>
                <w:szCs w:val="28"/>
                <w:lang w:val="ru-RU" w:eastAsia="ru-RU"/>
              </w:rPr>
              <w:t>Творческая работа в тетради.</w:t>
            </w:r>
          </w:p>
        </w:tc>
        <w:tc>
          <w:tcPr>
            <w:tcW w:w="852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BC1028" w:rsidRPr="000170D2" w:rsidTr="008641FA">
        <w:trPr>
          <w:trHeight w:val="449"/>
        </w:trPr>
        <w:tc>
          <w:tcPr>
            <w:tcW w:w="10232" w:type="dxa"/>
            <w:gridSpan w:val="6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70D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Раздел 2.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Психология          </w:t>
            </w:r>
            <w:r w:rsidRPr="000170D2">
              <w:rPr>
                <w:rFonts w:ascii="Times New Roman" w:hAnsi="Times New Roman"/>
                <w:sz w:val="28"/>
                <w:szCs w:val="28"/>
                <w:lang w:eastAsia="en-US"/>
              </w:rPr>
              <w:t>16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часов</w:t>
            </w:r>
          </w:p>
        </w:tc>
      </w:tr>
      <w:tr w:rsidR="00BC1028" w:rsidRPr="000170D2" w:rsidTr="00E72E07">
        <w:trPr>
          <w:trHeight w:val="2095"/>
        </w:trPr>
        <w:tc>
          <w:tcPr>
            <w:tcW w:w="711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70D2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3127" w:type="dxa"/>
          </w:tcPr>
          <w:p w:rsidR="00BC1028" w:rsidRPr="000170D2" w:rsidRDefault="00BC1028" w:rsidP="00E72E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sz w:val="28"/>
                <w:szCs w:val="28"/>
              </w:rPr>
              <w:t>Введение. Инструктаж по охране труда на рабочем месте</w:t>
            </w:r>
          </w:p>
        </w:tc>
        <w:tc>
          <w:tcPr>
            <w:tcW w:w="982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70D2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708" w:type="dxa"/>
          </w:tcPr>
          <w:p w:rsidR="00BC1028" w:rsidRPr="000170D2" w:rsidRDefault="00BC1028" w:rsidP="00E72E07">
            <w:pPr>
              <w:pStyle w:val="1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kern w:val="2"/>
                <w:sz w:val="28"/>
                <w:szCs w:val="28"/>
                <w:lang w:val="ru-RU" w:eastAsia="ru-RU"/>
              </w:rPr>
            </w:pPr>
            <w:r w:rsidRPr="000170D2">
              <w:rPr>
                <w:rFonts w:ascii="Times New Roman" w:hAnsi="Times New Roman"/>
                <w:kern w:val="2"/>
                <w:sz w:val="28"/>
                <w:szCs w:val="28"/>
                <w:lang w:val="ru-RU" w:eastAsia="ru-RU"/>
              </w:rPr>
              <w:t>Работа с инструкциями по охране труда</w:t>
            </w:r>
          </w:p>
          <w:p w:rsidR="00BC1028" w:rsidRPr="000170D2" w:rsidRDefault="00BC1028" w:rsidP="00E72E07">
            <w:pPr>
              <w:pStyle w:val="1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kern w:val="2"/>
                <w:sz w:val="28"/>
                <w:szCs w:val="28"/>
                <w:lang w:val="ru-RU" w:eastAsia="ru-RU"/>
              </w:rPr>
            </w:pPr>
            <w:r w:rsidRPr="000170D2">
              <w:rPr>
                <w:rFonts w:ascii="Times New Roman" w:hAnsi="Times New Roman"/>
                <w:kern w:val="2"/>
                <w:sz w:val="28"/>
                <w:szCs w:val="28"/>
                <w:lang w:val="ru-RU" w:eastAsia="ru-RU"/>
              </w:rPr>
              <w:t>Работа с журналом вводного инструктажа, инструктажа на рабочем месте</w:t>
            </w:r>
          </w:p>
          <w:p w:rsidR="00BC1028" w:rsidRPr="000170D2" w:rsidRDefault="00BC1028" w:rsidP="00E72E07">
            <w:pPr>
              <w:pStyle w:val="1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kern w:val="2"/>
                <w:sz w:val="28"/>
                <w:szCs w:val="28"/>
                <w:lang w:val="ru-RU" w:eastAsia="ru-RU"/>
              </w:rPr>
            </w:pPr>
            <w:r w:rsidRPr="000170D2">
              <w:rPr>
                <w:rFonts w:ascii="Times New Roman" w:hAnsi="Times New Roman"/>
                <w:kern w:val="2"/>
                <w:sz w:val="28"/>
                <w:szCs w:val="28"/>
                <w:lang w:val="ru-RU" w:eastAsia="ru-RU"/>
              </w:rPr>
              <w:t>Работа с презентацией</w:t>
            </w:r>
          </w:p>
        </w:tc>
        <w:tc>
          <w:tcPr>
            <w:tcW w:w="852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BC1028" w:rsidRPr="000170D2" w:rsidTr="004067C6">
        <w:trPr>
          <w:trHeight w:val="146"/>
        </w:trPr>
        <w:tc>
          <w:tcPr>
            <w:tcW w:w="711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70D2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3127" w:type="dxa"/>
          </w:tcPr>
          <w:p w:rsidR="00BC1028" w:rsidRPr="000170D2" w:rsidRDefault="00BC1028" w:rsidP="00E72E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Общая психология</w:t>
            </w:r>
          </w:p>
        </w:tc>
        <w:tc>
          <w:tcPr>
            <w:tcW w:w="982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70D2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708" w:type="dxa"/>
          </w:tcPr>
          <w:p w:rsidR="00BC1028" w:rsidRDefault="00BC1028" w:rsidP="00E72E07">
            <w:pPr>
              <w:pStyle w:val="1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kern w:val="2"/>
                <w:sz w:val="28"/>
                <w:szCs w:val="28"/>
                <w:lang w:val="ru-RU" w:eastAsia="ru-RU"/>
              </w:rPr>
            </w:pPr>
            <w:r w:rsidRPr="000170D2">
              <w:rPr>
                <w:rFonts w:ascii="Times New Roman" w:hAnsi="Times New Roman"/>
                <w:kern w:val="2"/>
                <w:sz w:val="28"/>
                <w:szCs w:val="28"/>
                <w:lang w:val="ru-RU" w:eastAsia="ru-RU"/>
              </w:rPr>
              <w:t>Работа с презентацией</w:t>
            </w:r>
            <w:r w:rsidRPr="000170D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 w:rsidRPr="000170D2">
              <w:rPr>
                <w:rFonts w:ascii="Times New Roman" w:hAnsi="Times New Roman"/>
                <w:kern w:val="2"/>
                <w:sz w:val="28"/>
                <w:szCs w:val="28"/>
                <w:lang w:val="ru-RU" w:eastAsia="ru-RU"/>
              </w:rPr>
              <w:t>конспектирование</w:t>
            </w:r>
            <w:r>
              <w:rPr>
                <w:rFonts w:ascii="Times New Roman" w:hAnsi="Times New Roman"/>
                <w:kern w:val="2"/>
                <w:sz w:val="28"/>
                <w:szCs w:val="28"/>
                <w:lang w:val="ru-RU" w:eastAsia="ru-RU"/>
              </w:rPr>
              <w:t>.</w:t>
            </w:r>
          </w:p>
          <w:p w:rsidR="00BC1028" w:rsidRPr="000170D2" w:rsidRDefault="00BC1028" w:rsidP="00E72E07">
            <w:pPr>
              <w:pStyle w:val="1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kern w:val="2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  <w:lang w:val="ru-RU" w:eastAsia="ru-RU"/>
              </w:rPr>
              <w:t>Опросник « Мотивация успеха и боязнь неудач»</w:t>
            </w:r>
          </w:p>
        </w:tc>
        <w:tc>
          <w:tcPr>
            <w:tcW w:w="852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BC1028" w:rsidRPr="000170D2" w:rsidTr="004067C6">
        <w:trPr>
          <w:trHeight w:val="146"/>
        </w:trPr>
        <w:tc>
          <w:tcPr>
            <w:tcW w:w="711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3127" w:type="dxa"/>
          </w:tcPr>
          <w:p w:rsidR="00BC1028" w:rsidRPr="000170D2" w:rsidRDefault="00BC1028" w:rsidP="00E72E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Возрастная психология</w:t>
            </w:r>
          </w:p>
        </w:tc>
        <w:tc>
          <w:tcPr>
            <w:tcW w:w="982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70D2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708" w:type="dxa"/>
          </w:tcPr>
          <w:p w:rsidR="00BC1028" w:rsidRDefault="00BC1028" w:rsidP="00E72E07">
            <w:pPr>
              <w:pStyle w:val="1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170D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Выполнение практической работы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«Выявить представления о возрастной психологии»</w:t>
            </w:r>
          </w:p>
          <w:p w:rsidR="00BC1028" w:rsidRPr="005A0D04" w:rsidRDefault="00BC1028" w:rsidP="00E72E07">
            <w:pPr>
              <w:pStyle w:val="1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Тест: «Характеристика тестирования Л.С Сахаров- Л.С Выготский»</w:t>
            </w:r>
          </w:p>
        </w:tc>
        <w:tc>
          <w:tcPr>
            <w:tcW w:w="852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BC1028" w:rsidRPr="000170D2" w:rsidTr="004067C6">
        <w:trPr>
          <w:trHeight w:val="146"/>
        </w:trPr>
        <w:tc>
          <w:tcPr>
            <w:tcW w:w="711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3127" w:type="dxa"/>
          </w:tcPr>
          <w:p w:rsidR="00BC1028" w:rsidRPr="000170D2" w:rsidRDefault="00BC1028" w:rsidP="00E72E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Педагогичсеская психология</w:t>
            </w:r>
          </w:p>
        </w:tc>
        <w:tc>
          <w:tcPr>
            <w:tcW w:w="982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70D2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708" w:type="dxa"/>
          </w:tcPr>
          <w:p w:rsidR="00BC1028" w:rsidRDefault="00BC1028" w:rsidP="00E72E07">
            <w:pPr>
              <w:pStyle w:val="1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170D2">
              <w:rPr>
                <w:rFonts w:ascii="Times New Roman" w:hAnsi="Times New Roman"/>
                <w:sz w:val="28"/>
                <w:szCs w:val="28"/>
                <w:lang w:val="ru-RU"/>
              </w:rPr>
              <w:t>Выполнение практической работы «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Выявить представления о педагогической психологии»</w:t>
            </w:r>
          </w:p>
          <w:p w:rsidR="00BC1028" w:rsidRPr="000170D2" w:rsidRDefault="00BC1028" w:rsidP="00E72E07">
            <w:pPr>
              <w:pStyle w:val="1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kern w:val="2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Тест « Школьная тревожность Филлипса» </w:t>
            </w:r>
          </w:p>
        </w:tc>
        <w:tc>
          <w:tcPr>
            <w:tcW w:w="852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BC1028" w:rsidRPr="000170D2" w:rsidTr="004067C6">
        <w:trPr>
          <w:trHeight w:val="146"/>
        </w:trPr>
        <w:tc>
          <w:tcPr>
            <w:tcW w:w="711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3127" w:type="dxa"/>
          </w:tcPr>
          <w:p w:rsidR="00BC1028" w:rsidRPr="000170D2" w:rsidRDefault="00BC1028" w:rsidP="00E72E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Воображение как психический познавательный процесс</w:t>
            </w:r>
          </w:p>
        </w:tc>
        <w:tc>
          <w:tcPr>
            <w:tcW w:w="982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70D2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708" w:type="dxa"/>
          </w:tcPr>
          <w:p w:rsidR="00BC1028" w:rsidRDefault="00BC1028" w:rsidP="00E72E07">
            <w:pPr>
              <w:pStyle w:val="1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kern w:val="2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  <w:lang w:val="ru-RU" w:eastAsia="ru-RU"/>
              </w:rPr>
              <w:t>Работа с конспектом</w:t>
            </w:r>
          </w:p>
          <w:p w:rsidR="00BC1028" w:rsidRDefault="00BC1028" w:rsidP="00E72E07">
            <w:pPr>
              <w:pStyle w:val="1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kern w:val="2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  <w:lang w:val="ru-RU" w:eastAsia="ru-RU"/>
              </w:rPr>
              <w:t>Тест « Творческое направление»</w:t>
            </w:r>
          </w:p>
          <w:p w:rsidR="00BC1028" w:rsidRDefault="00BC1028" w:rsidP="00E72E07">
            <w:pPr>
              <w:pStyle w:val="1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kern w:val="2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  <w:lang w:val="ru-RU" w:eastAsia="ru-RU"/>
              </w:rPr>
              <w:t>Упражнение «Развитие воображения»</w:t>
            </w:r>
          </w:p>
          <w:p w:rsidR="00BC1028" w:rsidRDefault="00BC1028" w:rsidP="00E72E07">
            <w:pPr>
              <w:pStyle w:val="1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kern w:val="2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  <w:lang w:val="ru-RU" w:eastAsia="ru-RU"/>
              </w:rPr>
              <w:t>Упражнение «Назови одним словом»</w:t>
            </w:r>
          </w:p>
          <w:p w:rsidR="00BC1028" w:rsidRPr="000170D2" w:rsidRDefault="00BC1028" w:rsidP="00E72E07">
            <w:pPr>
              <w:pStyle w:val="1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kern w:val="2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  <w:lang w:val="ru-RU" w:eastAsia="ru-RU"/>
              </w:rPr>
              <w:t>Упражнение «Гладим животное»</w:t>
            </w:r>
          </w:p>
        </w:tc>
        <w:tc>
          <w:tcPr>
            <w:tcW w:w="852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BC1028" w:rsidRPr="000170D2" w:rsidTr="00E72E07">
        <w:trPr>
          <w:trHeight w:val="2395"/>
        </w:trPr>
        <w:tc>
          <w:tcPr>
            <w:tcW w:w="711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3127" w:type="dxa"/>
          </w:tcPr>
          <w:p w:rsidR="00BC1028" w:rsidRPr="000170D2" w:rsidRDefault="00BC1028" w:rsidP="00E72E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Агрессия: причинение вреда другим и себе</w:t>
            </w:r>
          </w:p>
        </w:tc>
        <w:tc>
          <w:tcPr>
            <w:tcW w:w="982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70D2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708" w:type="dxa"/>
          </w:tcPr>
          <w:p w:rsidR="00BC1028" w:rsidRPr="000170D2" w:rsidRDefault="00BC1028" w:rsidP="00E72E07">
            <w:pPr>
              <w:pStyle w:val="1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kern w:val="2"/>
                <w:sz w:val="28"/>
                <w:szCs w:val="28"/>
                <w:lang w:val="ru-RU"/>
              </w:rPr>
            </w:pPr>
            <w:r w:rsidRPr="000170D2">
              <w:rPr>
                <w:rFonts w:ascii="Times New Roman" w:hAnsi="Times New Roman"/>
                <w:kern w:val="2"/>
                <w:sz w:val="28"/>
                <w:szCs w:val="28"/>
                <w:lang w:val="ru-RU"/>
              </w:rPr>
              <w:t>Работа с конспектом</w:t>
            </w:r>
          </w:p>
          <w:p w:rsidR="00BC1028" w:rsidRDefault="00BC1028" w:rsidP="00E72E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Методика «Определение общей эмоциональной направленности Б.И.Додонов»</w:t>
            </w:r>
          </w:p>
          <w:p w:rsidR="00BC1028" w:rsidRPr="00E72E07" w:rsidRDefault="00BC1028" w:rsidP="00E72E07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E72E07">
              <w:rPr>
                <w:rFonts w:ascii="Times New Roman" w:hAnsi="Times New Roman"/>
                <w:sz w:val="28"/>
                <w:szCs w:val="28"/>
              </w:rPr>
              <w:t>Упражнение «Волшебная лавка»</w:t>
            </w:r>
          </w:p>
        </w:tc>
        <w:tc>
          <w:tcPr>
            <w:tcW w:w="852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BC1028" w:rsidRPr="000170D2" w:rsidTr="004067C6">
        <w:trPr>
          <w:trHeight w:val="146"/>
        </w:trPr>
        <w:tc>
          <w:tcPr>
            <w:tcW w:w="711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3127" w:type="dxa"/>
          </w:tcPr>
          <w:p w:rsidR="00BC1028" w:rsidRPr="000170D2" w:rsidRDefault="00BC1028" w:rsidP="00E72E07">
            <w:pPr>
              <w:pStyle w:val="NoSpacing"/>
            </w:pPr>
            <w:r w:rsidRPr="000170D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Мозг и психика. Факторы влияющие на развитие психики</w:t>
            </w:r>
          </w:p>
        </w:tc>
        <w:tc>
          <w:tcPr>
            <w:tcW w:w="982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70D2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708" w:type="dxa"/>
          </w:tcPr>
          <w:p w:rsidR="00BC1028" w:rsidRDefault="00BC1028" w:rsidP="00E72E07">
            <w:pPr>
              <w:pStyle w:val="1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kern w:val="2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  <w:lang w:val="ru-RU"/>
              </w:rPr>
              <w:t>Работа с конспектом.</w:t>
            </w:r>
          </w:p>
          <w:p w:rsidR="00BC1028" w:rsidRDefault="00BC1028" w:rsidP="00E72E07">
            <w:pPr>
              <w:pStyle w:val="1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kern w:val="2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  <w:lang w:val="ru-RU"/>
              </w:rPr>
              <w:t>Практическая работа «Оценка психической активации эмоционального тонуса,разработана Л.А Курганским и Г.А Немчиным»</w:t>
            </w:r>
          </w:p>
          <w:p w:rsidR="00BC1028" w:rsidRPr="000170D2" w:rsidRDefault="00BC1028" w:rsidP="00E72E07">
            <w:pPr>
              <w:pStyle w:val="1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kern w:val="2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  <w:lang w:val="ru-RU"/>
              </w:rPr>
              <w:t>Методика « Виды агрессивности Л.Г Почебут»</w:t>
            </w:r>
          </w:p>
        </w:tc>
        <w:tc>
          <w:tcPr>
            <w:tcW w:w="852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BC1028" w:rsidRPr="000170D2" w:rsidTr="004067C6">
        <w:trPr>
          <w:trHeight w:val="146"/>
        </w:trPr>
        <w:tc>
          <w:tcPr>
            <w:tcW w:w="711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3127" w:type="dxa"/>
          </w:tcPr>
          <w:p w:rsidR="00BC1028" w:rsidRPr="000170D2" w:rsidRDefault="00BC1028" w:rsidP="00E72E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Психологический марафон « Как избежать психологических комплексов»</w:t>
            </w:r>
          </w:p>
        </w:tc>
        <w:tc>
          <w:tcPr>
            <w:tcW w:w="982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70D2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708" w:type="dxa"/>
          </w:tcPr>
          <w:p w:rsidR="00BC1028" w:rsidRPr="000170D2" w:rsidRDefault="00BC1028" w:rsidP="00E72E07">
            <w:pPr>
              <w:pStyle w:val="1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170D2">
              <w:rPr>
                <w:rFonts w:ascii="Times New Roman" w:hAnsi="Times New Roman"/>
                <w:kern w:val="2"/>
                <w:sz w:val="28"/>
                <w:szCs w:val="28"/>
                <w:lang w:val="ru-RU"/>
              </w:rPr>
              <w:t xml:space="preserve">Работа </w:t>
            </w:r>
            <w:r w:rsidRPr="000170D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конспектом</w:t>
            </w:r>
          </w:p>
          <w:p w:rsidR="00BC1028" w:rsidRDefault="00BC1028" w:rsidP="00E72E07">
            <w:pPr>
              <w:pStyle w:val="1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Опросник « Шкала одиночества»</w:t>
            </w:r>
          </w:p>
          <w:p w:rsidR="00BC1028" w:rsidRPr="000170D2" w:rsidRDefault="00BC1028" w:rsidP="00E72E07">
            <w:pPr>
              <w:pStyle w:val="1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kern w:val="2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Методика «Изучение мотивации одобрения, Д.Краун и Д.Марлоу»</w:t>
            </w:r>
          </w:p>
        </w:tc>
        <w:tc>
          <w:tcPr>
            <w:tcW w:w="852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BC1028" w:rsidRPr="000170D2" w:rsidTr="004067C6">
        <w:trPr>
          <w:trHeight w:val="146"/>
        </w:trPr>
        <w:tc>
          <w:tcPr>
            <w:tcW w:w="711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3127" w:type="dxa"/>
          </w:tcPr>
          <w:p w:rsidR="00BC1028" w:rsidRPr="000170D2" w:rsidRDefault="00BC1028" w:rsidP="00E72E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Общее понятие о характере. Формирование и самовоспитание характера.</w:t>
            </w:r>
            <w:r w:rsidRPr="000170D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982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70D2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708" w:type="dxa"/>
          </w:tcPr>
          <w:p w:rsidR="00BC1028" w:rsidRDefault="00BC1028" w:rsidP="00E72E07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0170D2">
              <w:rPr>
                <w:rFonts w:ascii="Times New Roman" w:hAnsi="Times New Roman"/>
                <w:kern w:val="2"/>
                <w:sz w:val="28"/>
                <w:szCs w:val="28"/>
              </w:rPr>
              <w:t>Работа с конспектом</w:t>
            </w:r>
          </w:p>
          <w:p w:rsidR="00BC1028" w:rsidRDefault="00BC1028" w:rsidP="00E72E07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Опросник « Определение личных особенностей в деятельности»</w:t>
            </w:r>
          </w:p>
          <w:p w:rsidR="00BC1028" w:rsidRPr="000170D2" w:rsidRDefault="00BC1028" w:rsidP="00E72E07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>Опросник «Исследование уровня импульсивности, В.А.Лосенкова»</w:t>
            </w:r>
          </w:p>
        </w:tc>
        <w:tc>
          <w:tcPr>
            <w:tcW w:w="852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BC1028" w:rsidRPr="000170D2" w:rsidTr="004067C6">
        <w:trPr>
          <w:trHeight w:val="146"/>
        </w:trPr>
        <w:tc>
          <w:tcPr>
            <w:tcW w:w="711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3127" w:type="dxa"/>
          </w:tcPr>
          <w:p w:rsidR="00BC1028" w:rsidRPr="000170D2" w:rsidRDefault="00BC1028" w:rsidP="00E72E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Определение типа нервной системы. Познавательные психические процессы.</w:t>
            </w:r>
          </w:p>
        </w:tc>
        <w:tc>
          <w:tcPr>
            <w:tcW w:w="982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70D2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708" w:type="dxa"/>
          </w:tcPr>
          <w:p w:rsidR="00BC1028" w:rsidRPr="000170D2" w:rsidRDefault="00BC1028" w:rsidP="00E72E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70D2">
              <w:rPr>
                <w:rFonts w:ascii="Times New Roman" w:hAnsi="Times New Roman"/>
                <w:sz w:val="28"/>
                <w:szCs w:val="28"/>
                <w:lang w:eastAsia="en-US"/>
              </w:rPr>
              <w:t>Работа</w:t>
            </w:r>
            <w:r w:rsidRPr="000170D2">
              <w:rPr>
                <w:rFonts w:ascii="Times New Roman" w:hAnsi="Times New Roman"/>
                <w:kern w:val="2"/>
                <w:sz w:val="28"/>
                <w:szCs w:val="28"/>
              </w:rPr>
              <w:t xml:space="preserve"> с конспектом</w:t>
            </w:r>
          </w:p>
          <w:p w:rsidR="00BC1028" w:rsidRDefault="00BC1028" w:rsidP="00E72E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Тест « Определить уровень воображения участника»</w:t>
            </w:r>
          </w:p>
          <w:p w:rsidR="00BC1028" w:rsidRPr="000170D2" w:rsidRDefault="00BC1028" w:rsidP="00E72E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Тест «Креативность»</w:t>
            </w:r>
          </w:p>
        </w:tc>
        <w:tc>
          <w:tcPr>
            <w:tcW w:w="852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BC1028" w:rsidRPr="000170D2" w:rsidTr="00195A71">
        <w:trPr>
          <w:trHeight w:val="1004"/>
        </w:trPr>
        <w:tc>
          <w:tcPr>
            <w:tcW w:w="711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3127" w:type="dxa"/>
          </w:tcPr>
          <w:p w:rsidR="00BC1028" w:rsidRPr="000170D2" w:rsidRDefault="00BC1028" w:rsidP="00E72E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Общее представление. Восприятие окружающего мира.</w:t>
            </w:r>
          </w:p>
        </w:tc>
        <w:tc>
          <w:tcPr>
            <w:tcW w:w="982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70D2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708" w:type="dxa"/>
          </w:tcPr>
          <w:p w:rsidR="00BC1028" w:rsidRDefault="00BC1028" w:rsidP="00E72E07">
            <w:pPr>
              <w:pStyle w:val="1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kern w:val="2"/>
                <w:sz w:val="28"/>
                <w:szCs w:val="28"/>
                <w:lang w:val="ru-RU"/>
              </w:rPr>
            </w:pPr>
            <w:r w:rsidRPr="000170D2">
              <w:rPr>
                <w:rFonts w:ascii="Times New Roman" w:hAnsi="Times New Roman"/>
                <w:kern w:val="2"/>
                <w:sz w:val="28"/>
                <w:szCs w:val="28"/>
                <w:lang w:val="ru-RU"/>
              </w:rPr>
              <w:t xml:space="preserve">Работа </w:t>
            </w:r>
            <w:r w:rsidRPr="000170D2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0170D2">
              <w:rPr>
                <w:rFonts w:ascii="Times New Roman" w:hAnsi="Times New Roman"/>
                <w:kern w:val="2"/>
                <w:sz w:val="28"/>
                <w:szCs w:val="28"/>
                <w:lang w:val="ru-RU"/>
              </w:rPr>
              <w:t>конспектом</w:t>
            </w:r>
          </w:p>
          <w:p w:rsidR="00BC1028" w:rsidRDefault="00BC1028" w:rsidP="00E72E07">
            <w:pPr>
              <w:pStyle w:val="1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kern w:val="2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  <w:lang w:val="ru-RU"/>
              </w:rPr>
              <w:t>Тест «Перцептивная оценка стрессоустойчивости»</w:t>
            </w:r>
          </w:p>
          <w:p w:rsidR="00BC1028" w:rsidRPr="000170D2" w:rsidRDefault="00BC1028" w:rsidP="00E72E07">
            <w:pPr>
              <w:pStyle w:val="1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  <w:lang w:val="ru-RU"/>
              </w:rPr>
              <w:t>Тест «Размышление о жизненном опыте, Н.Е Шурковой»</w:t>
            </w:r>
          </w:p>
        </w:tc>
        <w:tc>
          <w:tcPr>
            <w:tcW w:w="852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BC1028" w:rsidRPr="000170D2" w:rsidTr="00E72E07">
        <w:trPr>
          <w:trHeight w:val="2602"/>
        </w:trPr>
        <w:tc>
          <w:tcPr>
            <w:tcW w:w="711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3127" w:type="dxa"/>
          </w:tcPr>
          <w:p w:rsidR="00BC1028" w:rsidRPr="000170D2" w:rsidRDefault="00BC1028" w:rsidP="00E72E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Структура, функции и средства общения, условии технологии эффективной коммуникации.</w:t>
            </w:r>
          </w:p>
        </w:tc>
        <w:tc>
          <w:tcPr>
            <w:tcW w:w="982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70D2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708" w:type="dxa"/>
          </w:tcPr>
          <w:p w:rsidR="00BC1028" w:rsidRDefault="00BC1028" w:rsidP="00E72E07">
            <w:pPr>
              <w:pStyle w:val="1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170D2">
              <w:rPr>
                <w:rFonts w:ascii="Times New Roman" w:hAnsi="Times New Roman"/>
                <w:kern w:val="2"/>
                <w:sz w:val="28"/>
                <w:szCs w:val="28"/>
                <w:lang w:val="ru-RU"/>
              </w:rPr>
              <w:t>Работа с конспектом</w:t>
            </w:r>
          </w:p>
          <w:p w:rsidR="00BC1028" w:rsidRDefault="00BC1028" w:rsidP="00E72E07">
            <w:pPr>
              <w:pStyle w:val="1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Тест « Коммуникативные и организаторские склонности В.В Синевский ,В.А Федорошин»</w:t>
            </w:r>
          </w:p>
          <w:p w:rsidR="00BC1028" w:rsidRDefault="00BC1028" w:rsidP="00E72E07">
            <w:pPr>
              <w:pStyle w:val="1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Тренинг: коммуникативные навыки</w:t>
            </w:r>
          </w:p>
          <w:p w:rsidR="00BC1028" w:rsidRPr="00B17B18" w:rsidRDefault="00BC1028" w:rsidP="00E72E07">
            <w:pPr>
              <w:pStyle w:val="1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Упражнение «Леопольд»</w:t>
            </w:r>
          </w:p>
        </w:tc>
        <w:tc>
          <w:tcPr>
            <w:tcW w:w="852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BC1028" w:rsidRPr="000170D2" w:rsidTr="006F0904">
        <w:trPr>
          <w:trHeight w:val="961"/>
        </w:trPr>
        <w:tc>
          <w:tcPr>
            <w:tcW w:w="711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70D2"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127" w:type="dxa"/>
          </w:tcPr>
          <w:p w:rsidR="00BC1028" w:rsidRPr="000170D2" w:rsidRDefault="00BC1028" w:rsidP="00E72E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Эмоциональные состояния личности</w:t>
            </w:r>
          </w:p>
        </w:tc>
        <w:tc>
          <w:tcPr>
            <w:tcW w:w="982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70D2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708" w:type="dxa"/>
          </w:tcPr>
          <w:p w:rsidR="00BC1028" w:rsidRDefault="00BC1028" w:rsidP="00E72E07">
            <w:pPr>
              <w:pStyle w:val="1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kern w:val="2"/>
                <w:sz w:val="28"/>
                <w:szCs w:val="28"/>
                <w:lang w:val="ru-RU"/>
              </w:rPr>
            </w:pPr>
            <w:r w:rsidRPr="000170D2">
              <w:rPr>
                <w:rFonts w:ascii="Times New Roman" w:hAnsi="Times New Roman"/>
                <w:kern w:val="2"/>
                <w:sz w:val="28"/>
                <w:szCs w:val="28"/>
                <w:lang w:val="ru-RU"/>
              </w:rPr>
              <w:t>Работа с конспектом</w:t>
            </w:r>
          </w:p>
          <w:p w:rsidR="00BC1028" w:rsidRPr="000170D2" w:rsidRDefault="00BC1028" w:rsidP="00E72E07">
            <w:pPr>
              <w:pStyle w:val="1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  <w:lang w:val="ru-RU"/>
              </w:rPr>
              <w:t>Контрольные вопросы «Что такое эмоции»</w:t>
            </w:r>
          </w:p>
        </w:tc>
        <w:tc>
          <w:tcPr>
            <w:tcW w:w="852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BC1028" w:rsidRPr="000170D2" w:rsidTr="00E72E07">
        <w:trPr>
          <w:trHeight w:val="1500"/>
        </w:trPr>
        <w:tc>
          <w:tcPr>
            <w:tcW w:w="711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3127" w:type="dxa"/>
          </w:tcPr>
          <w:p w:rsidR="00BC1028" w:rsidRPr="000170D2" w:rsidRDefault="00BC1028" w:rsidP="00E72E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Возрастные психологические кризисы у школьников</w:t>
            </w:r>
          </w:p>
        </w:tc>
        <w:tc>
          <w:tcPr>
            <w:tcW w:w="982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70D2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708" w:type="dxa"/>
          </w:tcPr>
          <w:p w:rsidR="00BC1028" w:rsidRDefault="00BC1028" w:rsidP="00E72E07">
            <w:pPr>
              <w:pStyle w:val="1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kern w:val="2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Р</w:t>
            </w:r>
            <w:r w:rsidRPr="000170D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абота </w:t>
            </w:r>
            <w:r w:rsidRPr="000170D2">
              <w:rPr>
                <w:rFonts w:ascii="Times New Roman" w:hAnsi="Times New Roman"/>
                <w:kern w:val="2"/>
                <w:sz w:val="28"/>
                <w:szCs w:val="28"/>
                <w:lang w:val="ru-RU"/>
              </w:rPr>
              <w:t>с конспектом</w:t>
            </w:r>
          </w:p>
          <w:p w:rsidR="00BC1028" w:rsidRPr="00B17B18" w:rsidRDefault="00BC1028" w:rsidP="00E72E07">
            <w:pPr>
              <w:pStyle w:val="1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kern w:val="2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  <w:lang w:val="ru-RU"/>
              </w:rPr>
              <w:t>Методика Кроуна-Марлоу «Шкала социальной желательности»</w:t>
            </w:r>
          </w:p>
        </w:tc>
        <w:tc>
          <w:tcPr>
            <w:tcW w:w="852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BC1028" w:rsidRPr="000170D2" w:rsidTr="00195A71">
        <w:trPr>
          <w:trHeight w:val="1411"/>
        </w:trPr>
        <w:tc>
          <w:tcPr>
            <w:tcW w:w="711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3127" w:type="dxa"/>
          </w:tcPr>
          <w:p w:rsidR="00BC1028" w:rsidRPr="000170D2" w:rsidRDefault="00BC1028" w:rsidP="00E72E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Семейные установки в системе ценностей современных подростков 15-16 лет разных стран</w:t>
            </w:r>
          </w:p>
        </w:tc>
        <w:tc>
          <w:tcPr>
            <w:tcW w:w="982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70D2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708" w:type="dxa"/>
          </w:tcPr>
          <w:p w:rsidR="00BC1028" w:rsidRDefault="00BC1028" w:rsidP="00E72E07">
            <w:pPr>
              <w:pStyle w:val="1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Работа с конспектом.</w:t>
            </w:r>
          </w:p>
          <w:p w:rsidR="00BC1028" w:rsidRPr="000170D2" w:rsidRDefault="00BC1028" w:rsidP="00E72E07">
            <w:pPr>
              <w:pStyle w:val="1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Исследовательская контрольная работа.</w:t>
            </w:r>
          </w:p>
        </w:tc>
        <w:tc>
          <w:tcPr>
            <w:tcW w:w="852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BC1028" w:rsidRPr="000170D2" w:rsidTr="006F0904">
        <w:trPr>
          <w:trHeight w:val="999"/>
        </w:trPr>
        <w:tc>
          <w:tcPr>
            <w:tcW w:w="711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3127" w:type="dxa"/>
          </w:tcPr>
          <w:p w:rsidR="00BC1028" w:rsidRPr="000170D2" w:rsidRDefault="00BC1028" w:rsidP="00E72E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Изучение готовности к выбору профессии учащихся</w:t>
            </w:r>
          </w:p>
        </w:tc>
        <w:tc>
          <w:tcPr>
            <w:tcW w:w="982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70D2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708" w:type="dxa"/>
          </w:tcPr>
          <w:p w:rsidR="00BC1028" w:rsidRDefault="00BC1028" w:rsidP="00E72E07">
            <w:pPr>
              <w:pStyle w:val="1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kern w:val="2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  <w:lang w:val="ru-RU" w:eastAsia="ru-RU"/>
              </w:rPr>
              <w:t>Анкетирование учащихся</w:t>
            </w:r>
          </w:p>
          <w:p w:rsidR="00BC1028" w:rsidRPr="000170D2" w:rsidRDefault="00BC1028" w:rsidP="00E72E07">
            <w:pPr>
              <w:pStyle w:val="1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kern w:val="2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  <w:lang w:val="ru-RU" w:eastAsia="ru-RU"/>
              </w:rPr>
              <w:t>Проективная методика «Мой жизненный выбор»</w:t>
            </w:r>
          </w:p>
        </w:tc>
        <w:tc>
          <w:tcPr>
            <w:tcW w:w="852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2" w:type="dxa"/>
          </w:tcPr>
          <w:p w:rsidR="00BC1028" w:rsidRPr="000170D2" w:rsidRDefault="00BC1028" w:rsidP="00E72E07">
            <w:pPr>
              <w:tabs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BC1028" w:rsidRPr="00D1732B" w:rsidRDefault="00BC1028" w:rsidP="00E72E0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1028" w:rsidRPr="00D1732B" w:rsidRDefault="00BC1028" w:rsidP="00855D63">
      <w:pPr>
        <w:rPr>
          <w:rFonts w:ascii="Times New Roman" w:hAnsi="Times New Roman"/>
          <w:sz w:val="28"/>
          <w:szCs w:val="28"/>
        </w:rPr>
        <w:sectPr w:rsidR="00BC1028" w:rsidRPr="00D1732B" w:rsidSect="00BB3211">
          <w:footerReference w:type="even" r:id="rId7"/>
          <w:footerReference w:type="default" r:id="rId8"/>
          <w:pgSz w:w="11906" w:h="16838"/>
          <w:pgMar w:top="540" w:right="851" w:bottom="540" w:left="1080" w:header="708" w:footer="708" w:gutter="0"/>
          <w:cols w:space="708"/>
          <w:titlePg/>
          <w:docGrid w:linePitch="360"/>
        </w:sectPr>
      </w:pPr>
    </w:p>
    <w:p w:rsidR="00BC1028" w:rsidRPr="000170D2" w:rsidRDefault="00BC1028" w:rsidP="0091100C">
      <w:pPr>
        <w:tabs>
          <w:tab w:val="left" w:pos="4125"/>
        </w:tabs>
        <w:jc w:val="center"/>
        <w:rPr>
          <w:rFonts w:ascii="Times New Roman" w:hAnsi="Times New Roman"/>
          <w:sz w:val="24"/>
          <w:szCs w:val="24"/>
        </w:rPr>
      </w:pPr>
      <w:r w:rsidRPr="000170D2">
        <w:rPr>
          <w:rFonts w:ascii="Times New Roman" w:hAnsi="Times New Roman"/>
          <w:sz w:val="24"/>
          <w:szCs w:val="24"/>
        </w:rPr>
        <w:t>9. Приложение</w:t>
      </w:r>
    </w:p>
    <w:p w:rsidR="00BC1028" w:rsidRPr="000170D2" w:rsidRDefault="00BC1028" w:rsidP="0091100C">
      <w:pPr>
        <w:jc w:val="right"/>
        <w:rPr>
          <w:rFonts w:ascii="Times New Roman" w:hAnsi="Times New Roman"/>
          <w:bCs/>
          <w:iCs/>
          <w:sz w:val="24"/>
          <w:szCs w:val="24"/>
        </w:rPr>
      </w:pPr>
      <w:r w:rsidRPr="000170D2">
        <w:rPr>
          <w:rFonts w:ascii="Times New Roman" w:hAnsi="Times New Roman"/>
          <w:bCs/>
          <w:iCs/>
          <w:sz w:val="24"/>
          <w:szCs w:val="24"/>
        </w:rPr>
        <w:t>Приложение 1</w:t>
      </w:r>
    </w:p>
    <w:p w:rsidR="00BC1028" w:rsidRPr="000170D2" w:rsidRDefault="00BC1028" w:rsidP="0091100C">
      <w:pPr>
        <w:jc w:val="center"/>
        <w:rPr>
          <w:rFonts w:ascii="Times New Roman" w:hAnsi="Times New Roman"/>
          <w:caps/>
          <w:sz w:val="24"/>
          <w:szCs w:val="24"/>
        </w:rPr>
      </w:pPr>
      <w:r w:rsidRPr="000170D2">
        <w:rPr>
          <w:rFonts w:ascii="Times New Roman" w:hAnsi="Times New Roman"/>
          <w:sz w:val="24"/>
          <w:szCs w:val="24"/>
        </w:rPr>
        <w:t>Тезаурус</w:t>
      </w:r>
    </w:p>
    <w:p w:rsidR="00BC1028" w:rsidRPr="000170D2" w:rsidRDefault="00BC1028" w:rsidP="00324F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70D2">
        <w:rPr>
          <w:rFonts w:ascii="Times New Roman" w:hAnsi="Times New Roman"/>
          <w:sz w:val="24"/>
          <w:szCs w:val="24"/>
        </w:rPr>
        <w:t>Адаптация (лат. adapto - приспособляю) - приспособление органов чувств к особенностям действующих на них стимулов с целью их наилучшего восприятия и предохранения рецепторов от излишней перегрузки.</w:t>
      </w:r>
    </w:p>
    <w:p w:rsidR="00BC1028" w:rsidRPr="000170D2" w:rsidRDefault="00BC1028" w:rsidP="00324F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70D2">
        <w:rPr>
          <w:rFonts w:ascii="Times New Roman" w:hAnsi="Times New Roman"/>
          <w:sz w:val="24"/>
          <w:szCs w:val="24"/>
        </w:rPr>
        <w:t xml:space="preserve">Актуализация (лат. actualis - деятельный) - действие, заключающееся в извлечении усвоенного материала из долговременной или кратковременной памяти с целью последующего использования его при узнавании, припоминании, воспоминании или непосредственном воспроизведении. </w:t>
      </w:r>
    </w:p>
    <w:p w:rsidR="00BC1028" w:rsidRPr="000170D2" w:rsidRDefault="00BC1028" w:rsidP="00324FB2">
      <w:pPr>
        <w:pStyle w:val="NormalWeb"/>
        <w:spacing w:before="0" w:beforeAutospacing="0" w:after="0" w:afterAutospacing="0"/>
        <w:jc w:val="both"/>
      </w:pPr>
      <w:r w:rsidRPr="000170D2">
        <w:t>Выбор профессии - это правильность и пригодность выбора профессии с учетом индивидуальных способностей, качеств человека и требований специальности.</w:t>
      </w:r>
    </w:p>
    <w:p w:rsidR="00BC1028" w:rsidRPr="000170D2" w:rsidRDefault="00BC1028" w:rsidP="00324F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70D2">
        <w:rPr>
          <w:rFonts w:ascii="Times New Roman" w:hAnsi="Times New Roman"/>
          <w:sz w:val="24"/>
          <w:szCs w:val="24"/>
        </w:rPr>
        <w:t xml:space="preserve">Мотивация - побуждения, вызывающие активность организма и определяющие ее направленность. </w:t>
      </w:r>
    </w:p>
    <w:p w:rsidR="00BC1028" w:rsidRPr="000170D2" w:rsidRDefault="00BC1028" w:rsidP="00324F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70D2">
        <w:rPr>
          <w:rFonts w:ascii="Times New Roman" w:hAnsi="Times New Roman"/>
          <w:sz w:val="24"/>
          <w:szCs w:val="24"/>
        </w:rPr>
        <w:t>Оптимальный вариант выбора профессии- когда интересы и склонности согласованы между собой и дополняют друг друга по их предметной соотнесенности, по широте предметного содержания, по устойчивости, по силе, по длительности.</w:t>
      </w:r>
    </w:p>
    <w:p w:rsidR="00BC1028" w:rsidRPr="000170D2" w:rsidRDefault="00BC1028" w:rsidP="00324F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70D2">
        <w:rPr>
          <w:rFonts w:ascii="Times New Roman" w:hAnsi="Times New Roman"/>
          <w:sz w:val="24"/>
          <w:szCs w:val="24"/>
        </w:rPr>
        <w:t>Профессиограмма -  это  описание профессии или специальности, в котором указываются: общие сведения о профессии, содержание и характер труда, условия труда, пути получения профессии, медицинские противопоказания и требования к личности человека.</w:t>
      </w:r>
    </w:p>
    <w:p w:rsidR="00BC1028" w:rsidRPr="000170D2" w:rsidRDefault="00BC1028" w:rsidP="00324F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70D2">
        <w:rPr>
          <w:rFonts w:ascii="Times New Roman" w:hAnsi="Times New Roman"/>
          <w:sz w:val="24"/>
          <w:szCs w:val="24"/>
        </w:rPr>
        <w:t>Профессионал – хороший специалист.</w:t>
      </w:r>
    </w:p>
    <w:p w:rsidR="00BC1028" w:rsidRPr="000170D2" w:rsidRDefault="00BC1028" w:rsidP="00324F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70D2">
        <w:rPr>
          <w:rFonts w:ascii="Times New Roman" w:hAnsi="Times New Roman"/>
          <w:sz w:val="24"/>
          <w:szCs w:val="24"/>
        </w:rPr>
        <w:t>Профессиональная карьера – это последовательность ступеней, которую может пройти сотрудник по служебной лестнице.</w:t>
      </w:r>
    </w:p>
    <w:p w:rsidR="00BC1028" w:rsidRPr="000170D2" w:rsidRDefault="00BC1028" w:rsidP="00324F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70D2">
        <w:rPr>
          <w:rFonts w:ascii="Times New Roman" w:hAnsi="Times New Roman"/>
          <w:sz w:val="24"/>
          <w:szCs w:val="24"/>
        </w:rPr>
        <w:t>Профессиональная направленность личности - это характеризующее данного человека своеобразно переживаемое им избирательное отношение к действительности, влияющее на его деятельность.</w:t>
      </w:r>
    </w:p>
    <w:p w:rsidR="00BC1028" w:rsidRPr="000170D2" w:rsidRDefault="00BC1028" w:rsidP="00324F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70D2">
        <w:rPr>
          <w:rFonts w:ascii="Times New Roman" w:hAnsi="Times New Roman"/>
          <w:sz w:val="24"/>
          <w:szCs w:val="24"/>
        </w:rPr>
        <w:t>Профессиональная ориентация – обобщенное понятие одного их компонентов общечеловеческой культуры, проявляющегося в форме заботы общества о профессиональном становлении подрастающего поколения, поддержки и развития природных дарований.</w:t>
      </w:r>
    </w:p>
    <w:p w:rsidR="00BC1028" w:rsidRPr="000170D2" w:rsidRDefault="00BC1028" w:rsidP="00324F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70D2">
        <w:rPr>
          <w:rFonts w:ascii="Times New Roman" w:hAnsi="Times New Roman"/>
          <w:sz w:val="24"/>
          <w:szCs w:val="24"/>
        </w:rPr>
        <w:t>Профессиональная пригодность - совокупность психических и психофизиологических особенностей человека, необходимых и достаточных для достижения эффективности в той или другой профессии.</w:t>
      </w:r>
    </w:p>
    <w:p w:rsidR="00BC1028" w:rsidRPr="000170D2" w:rsidRDefault="00BC1028" w:rsidP="00324F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70D2">
        <w:rPr>
          <w:rFonts w:ascii="Times New Roman" w:hAnsi="Times New Roman"/>
          <w:sz w:val="24"/>
          <w:szCs w:val="24"/>
        </w:rPr>
        <w:t>Профессиональное мышление – значимая характеристика профессионального самопознания учащихся.</w:t>
      </w:r>
    </w:p>
    <w:p w:rsidR="00BC1028" w:rsidRPr="000170D2" w:rsidRDefault="00BC1028" w:rsidP="00324F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70D2">
        <w:rPr>
          <w:rFonts w:ascii="Times New Roman" w:hAnsi="Times New Roman"/>
          <w:sz w:val="24"/>
          <w:szCs w:val="24"/>
        </w:rPr>
        <w:t>Профессиональный интерес – интерес к предпочитаемому виду деятельности.</w:t>
      </w:r>
    </w:p>
    <w:p w:rsidR="00BC1028" w:rsidRPr="00DC51B5" w:rsidRDefault="00BC1028" w:rsidP="00324FB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170D2">
        <w:rPr>
          <w:rFonts w:ascii="Times New Roman" w:hAnsi="Times New Roman"/>
          <w:sz w:val="24"/>
          <w:szCs w:val="24"/>
        </w:rPr>
        <w:t>Профессия – род трудовой деятельности, зан</w:t>
      </w:r>
      <w:r w:rsidRPr="00DC51B5">
        <w:rPr>
          <w:rFonts w:ascii="Times New Roman" w:hAnsi="Times New Roman"/>
          <w:color w:val="000000"/>
          <w:sz w:val="24"/>
          <w:szCs w:val="24"/>
        </w:rPr>
        <w:t>ятий, требующий определенной подготовки и являющий источником существования.</w:t>
      </w:r>
    </w:p>
    <w:p w:rsidR="00BC1028" w:rsidRPr="00DC51B5" w:rsidRDefault="00BC1028" w:rsidP="00324FB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C51B5">
        <w:rPr>
          <w:rFonts w:ascii="Times New Roman" w:hAnsi="Times New Roman"/>
          <w:color w:val="000000"/>
          <w:sz w:val="24"/>
          <w:szCs w:val="24"/>
        </w:rPr>
        <w:t xml:space="preserve">Психология </w:t>
      </w:r>
      <w:r w:rsidRPr="00DC51B5">
        <w:rPr>
          <w:rFonts w:ascii="Times New Roman" w:hAnsi="Times New Roman"/>
          <w:b/>
          <w:i/>
          <w:color w:val="000000"/>
          <w:sz w:val="24"/>
          <w:szCs w:val="24"/>
        </w:rPr>
        <w:t xml:space="preserve">- </w:t>
      </w:r>
      <w:r w:rsidRPr="00DC51B5">
        <w:rPr>
          <w:rFonts w:ascii="Times New Roman" w:hAnsi="Times New Roman"/>
          <w:color w:val="000000"/>
          <w:sz w:val="24"/>
          <w:szCs w:val="24"/>
        </w:rPr>
        <w:t>наука о закономерностях возникновения, становления, развития психики и сознания человека. Она изучает внутренний мир человека, происходящие в нём психические процессы.</w:t>
      </w:r>
    </w:p>
    <w:p w:rsidR="00BC1028" w:rsidRPr="00DC51B5" w:rsidRDefault="00BC1028" w:rsidP="00324FB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C51B5">
        <w:rPr>
          <w:rFonts w:ascii="Times New Roman" w:hAnsi="Times New Roman"/>
          <w:color w:val="000000"/>
          <w:sz w:val="24"/>
          <w:szCs w:val="24"/>
        </w:rPr>
        <w:t>Рефлексия (лат. reflexio - обращение назад) - способность сознания человека сосредоточиться на самом себе.</w:t>
      </w:r>
    </w:p>
    <w:p w:rsidR="00BC1028" w:rsidRPr="00DC51B5" w:rsidRDefault="00BC1028" w:rsidP="00324FB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C51B5">
        <w:rPr>
          <w:rFonts w:ascii="Times New Roman" w:hAnsi="Times New Roman"/>
          <w:color w:val="000000"/>
          <w:sz w:val="24"/>
          <w:szCs w:val="24"/>
        </w:rPr>
        <w:t>Самоопределение личности – самостоятельный выбор человеком своего жизненного пути, целей, ценностей, нравственных норм, будущей профессии и условий жизни.</w:t>
      </w:r>
    </w:p>
    <w:p w:rsidR="00BC1028" w:rsidRPr="00DC51B5" w:rsidRDefault="00BC1028" w:rsidP="00324FB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C51B5">
        <w:rPr>
          <w:rFonts w:ascii="Times New Roman" w:hAnsi="Times New Roman"/>
          <w:color w:val="000000"/>
          <w:sz w:val="24"/>
          <w:szCs w:val="24"/>
        </w:rPr>
        <w:t>Самооценка – оценка человеком собственных качеств, достоинств и недостатков.</w:t>
      </w:r>
    </w:p>
    <w:p w:rsidR="00BC1028" w:rsidRPr="00DC51B5" w:rsidRDefault="00BC1028" w:rsidP="00324FB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C51B5">
        <w:rPr>
          <w:rFonts w:ascii="Times New Roman" w:hAnsi="Times New Roman"/>
          <w:color w:val="000000"/>
          <w:sz w:val="24"/>
          <w:szCs w:val="24"/>
        </w:rPr>
        <w:t>Самореализация – стремление к полной реализации в социуме своих жизненных принципов,  интересов и способностей.</w:t>
      </w:r>
    </w:p>
    <w:p w:rsidR="00BC1028" w:rsidRPr="00DC51B5" w:rsidRDefault="00BC1028" w:rsidP="00324FB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C51B5">
        <w:rPr>
          <w:rFonts w:ascii="Times New Roman" w:hAnsi="Times New Roman"/>
          <w:color w:val="000000"/>
          <w:sz w:val="24"/>
          <w:szCs w:val="24"/>
        </w:rPr>
        <w:t>Саморегуляция (лат. regulare - приводить в порядок, налаживать) - процесс управления человеком собственными психологическими и физиологическими состояниями, а также поступками.</w:t>
      </w:r>
    </w:p>
    <w:p w:rsidR="00BC1028" w:rsidRPr="00DC51B5" w:rsidRDefault="00BC1028" w:rsidP="00324FB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C51B5">
        <w:rPr>
          <w:rFonts w:ascii="Times New Roman" w:hAnsi="Times New Roman"/>
          <w:color w:val="000000"/>
          <w:sz w:val="24"/>
          <w:szCs w:val="24"/>
        </w:rPr>
        <w:t>Самосознание – осознание человеком самого себя, своих собственных качеств.</w:t>
      </w:r>
    </w:p>
    <w:p w:rsidR="00BC1028" w:rsidRPr="00DC51B5" w:rsidRDefault="00BC1028" w:rsidP="00324FB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C51B5">
        <w:rPr>
          <w:rFonts w:ascii="Times New Roman" w:hAnsi="Times New Roman"/>
          <w:color w:val="000000"/>
          <w:sz w:val="24"/>
          <w:szCs w:val="24"/>
        </w:rPr>
        <w:t>Способности – индивидуальные особенности людей, от которых зависит приобретение ими знаний, умений и навыков, а также успешность выполнения различных видов деятельности.</w:t>
      </w:r>
    </w:p>
    <w:p w:rsidR="00BC1028" w:rsidRPr="00DC51B5" w:rsidRDefault="00BC1028" w:rsidP="002D76A7">
      <w:pPr>
        <w:rPr>
          <w:rFonts w:ascii="Times New Roman" w:hAnsi="Times New Roman"/>
          <w:i/>
          <w:spacing w:val="-6"/>
          <w:sz w:val="24"/>
          <w:szCs w:val="24"/>
        </w:rPr>
      </w:pPr>
      <w:r w:rsidRPr="00DC51B5">
        <w:rPr>
          <w:rFonts w:ascii="Times New Roman" w:hAnsi="Times New Roman"/>
          <w:i/>
          <w:spacing w:val="-6"/>
          <w:sz w:val="24"/>
          <w:szCs w:val="24"/>
        </w:rPr>
        <w:t xml:space="preserve"> </w:t>
      </w:r>
    </w:p>
    <w:p w:rsidR="00BC1028" w:rsidRPr="00DC51B5" w:rsidRDefault="00BC1028" w:rsidP="0091100C">
      <w:pPr>
        <w:ind w:firstLine="567"/>
        <w:jc w:val="right"/>
        <w:rPr>
          <w:i/>
          <w:spacing w:val="-6"/>
          <w:sz w:val="24"/>
          <w:szCs w:val="24"/>
        </w:rPr>
      </w:pPr>
    </w:p>
    <w:p w:rsidR="00BC1028" w:rsidRPr="00CB7B35" w:rsidRDefault="00BC1028" w:rsidP="002D1625">
      <w:pPr>
        <w:rPr>
          <w:rFonts w:ascii="Times New Roman" w:hAnsi="Times New Roman"/>
          <w:b/>
        </w:rPr>
      </w:pPr>
    </w:p>
    <w:sectPr w:rsidR="00BC1028" w:rsidRPr="00CB7B35" w:rsidSect="00133E1F">
      <w:pgSz w:w="11906" w:h="16838"/>
      <w:pgMar w:top="1134" w:right="850" w:bottom="1134" w:left="1260" w:header="708" w:footer="708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1028" w:rsidRDefault="00BC1028">
      <w:r>
        <w:separator/>
      </w:r>
    </w:p>
  </w:endnote>
  <w:endnote w:type="continuationSeparator" w:id="0">
    <w:p w:rsidR="00BC1028" w:rsidRDefault="00BC10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1028" w:rsidRDefault="00BC1028" w:rsidP="00815CA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C1028" w:rsidRDefault="00BC102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1028" w:rsidRDefault="00BC1028" w:rsidP="00815CA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25</w:t>
    </w:r>
    <w:r>
      <w:rPr>
        <w:rStyle w:val="PageNumber"/>
      </w:rPr>
      <w:fldChar w:fldCharType="end"/>
    </w:r>
  </w:p>
  <w:p w:rsidR="00BC1028" w:rsidRDefault="00BC102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1028" w:rsidRDefault="00BC1028">
      <w:r>
        <w:separator/>
      </w:r>
    </w:p>
  </w:footnote>
  <w:footnote w:type="continuationSeparator" w:id="0">
    <w:p w:rsidR="00BC1028" w:rsidRDefault="00BC10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30" o:spid="_x0000_i1025" type="#_x0000_t75" alt="Описание: http://testoteka.narod.ru/0.png" style="width:30pt;height:9.75pt;visibility:visible" o:bullet="t">
        <v:imagedata r:id="rId1" o:title=""/>
      </v:shape>
    </w:pict>
  </w:numPicBullet>
  <w:abstractNum w:abstractNumId="0">
    <w:nsid w:val="04B5397D"/>
    <w:multiLevelType w:val="multilevel"/>
    <w:tmpl w:val="5D560D0C"/>
    <w:lvl w:ilvl="0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5F5426B"/>
    <w:multiLevelType w:val="hybridMultilevel"/>
    <w:tmpl w:val="40182E66"/>
    <w:lvl w:ilvl="0" w:tplc="729E7DF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">
    <w:nsid w:val="07C676AA"/>
    <w:multiLevelType w:val="hybridMultilevel"/>
    <w:tmpl w:val="A210D8EA"/>
    <w:lvl w:ilvl="0" w:tplc="52C826C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>
    <w:nsid w:val="09117B7B"/>
    <w:multiLevelType w:val="hybridMultilevel"/>
    <w:tmpl w:val="D3E807EA"/>
    <w:lvl w:ilvl="0" w:tplc="52C826C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A2C771B"/>
    <w:multiLevelType w:val="multilevel"/>
    <w:tmpl w:val="110C3872"/>
    <w:lvl w:ilvl="0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0A60407F"/>
    <w:multiLevelType w:val="hybridMultilevel"/>
    <w:tmpl w:val="892E0C26"/>
    <w:lvl w:ilvl="0" w:tplc="17243102">
      <w:start w:val="1"/>
      <w:numFmt w:val="decimal"/>
      <w:lvlText w:val="%1."/>
      <w:lvlJc w:val="left"/>
      <w:pPr>
        <w:ind w:left="64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8" w:hanging="180"/>
      </w:pPr>
      <w:rPr>
        <w:rFonts w:cs="Times New Roman"/>
      </w:rPr>
    </w:lvl>
  </w:abstractNum>
  <w:abstractNum w:abstractNumId="6">
    <w:nsid w:val="0E5C1480"/>
    <w:multiLevelType w:val="multilevel"/>
    <w:tmpl w:val="4E047502"/>
    <w:lvl w:ilvl="0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085698F"/>
    <w:multiLevelType w:val="multilevel"/>
    <w:tmpl w:val="BB8C9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15580FF8"/>
    <w:multiLevelType w:val="multilevel"/>
    <w:tmpl w:val="B4F81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16712E4E"/>
    <w:multiLevelType w:val="hybridMultilevel"/>
    <w:tmpl w:val="5EB6E9FA"/>
    <w:lvl w:ilvl="0" w:tplc="03AC1C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020F57"/>
    <w:multiLevelType w:val="hybridMultilevel"/>
    <w:tmpl w:val="63CE58D2"/>
    <w:lvl w:ilvl="0" w:tplc="6BEE0E86">
      <w:start w:val="1"/>
      <w:numFmt w:val="russianLower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1A3C381A"/>
    <w:multiLevelType w:val="hybridMultilevel"/>
    <w:tmpl w:val="F6D03D34"/>
    <w:lvl w:ilvl="0" w:tplc="03AC1C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9828EA"/>
    <w:multiLevelType w:val="multilevel"/>
    <w:tmpl w:val="AEC09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206B5CC2"/>
    <w:multiLevelType w:val="multilevel"/>
    <w:tmpl w:val="AB627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241568F8"/>
    <w:multiLevelType w:val="hybridMultilevel"/>
    <w:tmpl w:val="78AE1E48"/>
    <w:lvl w:ilvl="0" w:tplc="03AC1C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74E08E5"/>
    <w:multiLevelType w:val="singleLevel"/>
    <w:tmpl w:val="EC58875E"/>
    <w:lvl w:ilvl="0">
      <w:start w:val="1"/>
      <w:numFmt w:val="decimal"/>
      <w:lvlText w:val="%1."/>
      <w:lvlJc w:val="left"/>
      <w:pPr>
        <w:tabs>
          <w:tab w:val="num" w:pos="1077"/>
        </w:tabs>
        <w:ind w:left="1077" w:hanging="510"/>
      </w:pPr>
      <w:rPr>
        <w:rFonts w:cs="Times New Roman" w:hint="default"/>
      </w:rPr>
    </w:lvl>
  </w:abstractNum>
  <w:abstractNum w:abstractNumId="16">
    <w:nsid w:val="2A523D9D"/>
    <w:multiLevelType w:val="hybridMultilevel"/>
    <w:tmpl w:val="FA6833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B011031"/>
    <w:multiLevelType w:val="hybridMultilevel"/>
    <w:tmpl w:val="8352578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2ED150B8"/>
    <w:multiLevelType w:val="hybridMultilevel"/>
    <w:tmpl w:val="4FE2251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0737341"/>
    <w:multiLevelType w:val="multilevel"/>
    <w:tmpl w:val="BF5A7A66"/>
    <w:lvl w:ilvl="0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319E3733"/>
    <w:multiLevelType w:val="hybridMultilevel"/>
    <w:tmpl w:val="A9BC1A4A"/>
    <w:lvl w:ilvl="0" w:tplc="6BEE0E86">
      <w:start w:val="1"/>
      <w:numFmt w:val="russianLower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46C424E"/>
    <w:multiLevelType w:val="hybridMultilevel"/>
    <w:tmpl w:val="B3A8BD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35217360"/>
    <w:multiLevelType w:val="hybridMultilevel"/>
    <w:tmpl w:val="EB0EF9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37FC0B3A"/>
    <w:multiLevelType w:val="hybridMultilevel"/>
    <w:tmpl w:val="DE9A3844"/>
    <w:lvl w:ilvl="0" w:tplc="D7E6547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94C5EB3"/>
    <w:multiLevelType w:val="multilevel"/>
    <w:tmpl w:val="6F0C9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3CFF3DC8"/>
    <w:multiLevelType w:val="singleLevel"/>
    <w:tmpl w:val="E2822902"/>
    <w:lvl w:ilvl="0">
      <w:start w:val="28"/>
      <w:numFmt w:val="decimal"/>
      <w:lvlText w:val="%1."/>
      <w:legacy w:legacy="1" w:legacySpace="0" w:legacyIndent="277"/>
      <w:lvlJc w:val="left"/>
      <w:rPr>
        <w:rFonts w:ascii="Times New Roman" w:hAnsi="Times New Roman" w:cs="Times New Roman" w:hint="default"/>
      </w:rPr>
    </w:lvl>
  </w:abstractNum>
  <w:abstractNum w:abstractNumId="26">
    <w:nsid w:val="3EDC424A"/>
    <w:multiLevelType w:val="hybridMultilevel"/>
    <w:tmpl w:val="A7D2C986"/>
    <w:lvl w:ilvl="0" w:tplc="6BEE0E86">
      <w:start w:val="1"/>
      <w:numFmt w:val="russianLower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3F9A4078"/>
    <w:multiLevelType w:val="multilevel"/>
    <w:tmpl w:val="F9E8F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47957598"/>
    <w:multiLevelType w:val="singleLevel"/>
    <w:tmpl w:val="11BA884E"/>
    <w:lvl w:ilvl="0">
      <w:start w:val="10"/>
      <w:numFmt w:val="decimal"/>
      <w:lvlText w:val="%1."/>
      <w:legacy w:legacy="1" w:legacySpace="0" w:legacyIndent="266"/>
      <w:lvlJc w:val="left"/>
      <w:rPr>
        <w:rFonts w:ascii="Times New Roman" w:hAnsi="Times New Roman" w:cs="Times New Roman" w:hint="default"/>
      </w:rPr>
    </w:lvl>
  </w:abstractNum>
  <w:abstractNum w:abstractNumId="29">
    <w:nsid w:val="49DA0103"/>
    <w:multiLevelType w:val="multilevel"/>
    <w:tmpl w:val="20827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4AFD0759"/>
    <w:multiLevelType w:val="multilevel"/>
    <w:tmpl w:val="4210D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4BFB22F1"/>
    <w:multiLevelType w:val="multilevel"/>
    <w:tmpl w:val="50AEA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4DC66DFD"/>
    <w:multiLevelType w:val="multilevel"/>
    <w:tmpl w:val="8B522962"/>
    <w:lvl w:ilvl="0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4F9309F5"/>
    <w:multiLevelType w:val="hybridMultilevel"/>
    <w:tmpl w:val="3A10CC3C"/>
    <w:lvl w:ilvl="0" w:tplc="52C826C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4">
    <w:nsid w:val="503F3613"/>
    <w:multiLevelType w:val="multilevel"/>
    <w:tmpl w:val="82D21F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0DE231E"/>
    <w:multiLevelType w:val="hybridMultilevel"/>
    <w:tmpl w:val="D3E807EA"/>
    <w:lvl w:ilvl="0" w:tplc="52C826C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51C836D5"/>
    <w:multiLevelType w:val="hybridMultilevel"/>
    <w:tmpl w:val="B63E08F6"/>
    <w:lvl w:ilvl="0" w:tplc="B408319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55630063"/>
    <w:multiLevelType w:val="hybridMultilevel"/>
    <w:tmpl w:val="DB98D9C8"/>
    <w:lvl w:ilvl="0" w:tplc="9206531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8">
    <w:nsid w:val="57412365"/>
    <w:multiLevelType w:val="hybridMultilevel"/>
    <w:tmpl w:val="A7D2C986"/>
    <w:lvl w:ilvl="0" w:tplc="6BEE0E86">
      <w:start w:val="1"/>
      <w:numFmt w:val="russianLower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580E4BD1"/>
    <w:multiLevelType w:val="hybridMultilevel"/>
    <w:tmpl w:val="A06861B6"/>
    <w:lvl w:ilvl="0" w:tplc="03AC1C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CCB2395"/>
    <w:multiLevelType w:val="hybridMultilevel"/>
    <w:tmpl w:val="A7D2C986"/>
    <w:lvl w:ilvl="0" w:tplc="6BEE0E86">
      <w:start w:val="1"/>
      <w:numFmt w:val="russianLower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5E773887"/>
    <w:multiLevelType w:val="multilevel"/>
    <w:tmpl w:val="8B522962"/>
    <w:lvl w:ilvl="0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2">
    <w:nsid w:val="625E6E8E"/>
    <w:multiLevelType w:val="hybridMultilevel"/>
    <w:tmpl w:val="D3E807EA"/>
    <w:lvl w:ilvl="0" w:tplc="52C826C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66B14F64"/>
    <w:multiLevelType w:val="hybridMultilevel"/>
    <w:tmpl w:val="386C09B6"/>
    <w:lvl w:ilvl="0" w:tplc="2032918C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  <w:rPr>
        <w:rFonts w:cs="Times New Roman"/>
      </w:rPr>
    </w:lvl>
  </w:abstractNum>
  <w:abstractNum w:abstractNumId="44">
    <w:nsid w:val="73DB631E"/>
    <w:multiLevelType w:val="multilevel"/>
    <w:tmpl w:val="9A7864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60742C1"/>
    <w:multiLevelType w:val="multilevel"/>
    <w:tmpl w:val="72BE5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6">
    <w:nsid w:val="76E031F6"/>
    <w:multiLevelType w:val="multilevel"/>
    <w:tmpl w:val="D6D07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73D41E8"/>
    <w:multiLevelType w:val="hybridMultilevel"/>
    <w:tmpl w:val="440CD326"/>
    <w:lvl w:ilvl="0" w:tplc="03AC1C8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>
    <w:nsid w:val="77E84A22"/>
    <w:multiLevelType w:val="hybridMultilevel"/>
    <w:tmpl w:val="96305292"/>
    <w:lvl w:ilvl="0" w:tplc="167C177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>
    <w:nsid w:val="795E650A"/>
    <w:multiLevelType w:val="hybridMultilevel"/>
    <w:tmpl w:val="A9BC1A4A"/>
    <w:lvl w:ilvl="0" w:tplc="6BEE0E86">
      <w:start w:val="1"/>
      <w:numFmt w:val="russianLower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>
    <w:nsid w:val="7A3D49FE"/>
    <w:multiLevelType w:val="multilevel"/>
    <w:tmpl w:val="ADB0D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1">
    <w:nsid w:val="7AB54F34"/>
    <w:multiLevelType w:val="hybridMultilevel"/>
    <w:tmpl w:val="D3E807EA"/>
    <w:lvl w:ilvl="0" w:tplc="52C826C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>
    <w:nsid w:val="7B973188"/>
    <w:multiLevelType w:val="singleLevel"/>
    <w:tmpl w:val="C57CCD16"/>
    <w:lvl w:ilvl="0">
      <w:start w:val="7"/>
      <w:numFmt w:val="decimal"/>
      <w:lvlText w:val="%1."/>
      <w:legacy w:legacy="1" w:legacySpace="0" w:legacyIndent="177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43"/>
  </w:num>
  <w:num w:numId="2">
    <w:abstractNumId w:val="37"/>
  </w:num>
  <w:num w:numId="3">
    <w:abstractNumId w:val="15"/>
  </w:num>
  <w:num w:numId="4">
    <w:abstractNumId w:val="33"/>
  </w:num>
  <w:num w:numId="5">
    <w:abstractNumId w:val="2"/>
  </w:num>
  <w:num w:numId="6">
    <w:abstractNumId w:val="52"/>
  </w:num>
  <w:num w:numId="7">
    <w:abstractNumId w:val="28"/>
  </w:num>
  <w:num w:numId="8">
    <w:abstractNumId w:val="25"/>
  </w:num>
  <w:num w:numId="9">
    <w:abstractNumId w:val="5"/>
  </w:num>
  <w:num w:numId="10">
    <w:abstractNumId w:val="35"/>
  </w:num>
  <w:num w:numId="11">
    <w:abstractNumId w:val="51"/>
  </w:num>
  <w:num w:numId="12">
    <w:abstractNumId w:val="3"/>
  </w:num>
  <w:num w:numId="13">
    <w:abstractNumId w:val="42"/>
  </w:num>
  <w:num w:numId="14">
    <w:abstractNumId w:val="1"/>
  </w:num>
  <w:num w:numId="15">
    <w:abstractNumId w:val="47"/>
  </w:num>
  <w:num w:numId="16">
    <w:abstractNumId w:val="23"/>
  </w:num>
  <w:num w:numId="17">
    <w:abstractNumId w:val="39"/>
  </w:num>
  <w:num w:numId="18">
    <w:abstractNumId w:val="11"/>
  </w:num>
  <w:num w:numId="19">
    <w:abstractNumId w:val="9"/>
  </w:num>
  <w:num w:numId="20">
    <w:abstractNumId w:val="14"/>
  </w:num>
  <w:num w:numId="21">
    <w:abstractNumId w:val="8"/>
  </w:num>
  <w:num w:numId="22">
    <w:abstractNumId w:val="16"/>
  </w:num>
  <w:num w:numId="23">
    <w:abstractNumId w:val="19"/>
  </w:num>
  <w:num w:numId="24">
    <w:abstractNumId w:val="6"/>
  </w:num>
  <w:num w:numId="25">
    <w:abstractNumId w:val="0"/>
  </w:num>
  <w:num w:numId="26">
    <w:abstractNumId w:val="4"/>
  </w:num>
  <w:num w:numId="27">
    <w:abstractNumId w:val="32"/>
  </w:num>
  <w:num w:numId="28">
    <w:abstractNumId w:val="41"/>
  </w:num>
  <w:num w:numId="29">
    <w:abstractNumId w:val="26"/>
  </w:num>
  <w:num w:numId="30">
    <w:abstractNumId w:val="40"/>
  </w:num>
  <w:num w:numId="31">
    <w:abstractNumId w:val="38"/>
  </w:num>
  <w:num w:numId="32">
    <w:abstractNumId w:val="20"/>
  </w:num>
  <w:num w:numId="33">
    <w:abstractNumId w:val="49"/>
  </w:num>
  <w:num w:numId="34">
    <w:abstractNumId w:val="10"/>
  </w:num>
  <w:num w:numId="35">
    <w:abstractNumId w:val="48"/>
  </w:num>
  <w:num w:numId="36">
    <w:abstractNumId w:val="18"/>
  </w:num>
  <w:num w:numId="37">
    <w:abstractNumId w:val="17"/>
  </w:num>
  <w:num w:numId="38">
    <w:abstractNumId w:val="22"/>
  </w:num>
  <w:num w:numId="39">
    <w:abstractNumId w:val="36"/>
  </w:num>
  <w:num w:numId="40">
    <w:abstractNumId w:val="12"/>
  </w:num>
  <w:num w:numId="41">
    <w:abstractNumId w:val="46"/>
  </w:num>
  <w:num w:numId="42">
    <w:abstractNumId w:val="45"/>
  </w:num>
  <w:num w:numId="43">
    <w:abstractNumId w:val="24"/>
  </w:num>
  <w:num w:numId="44">
    <w:abstractNumId w:val="7"/>
  </w:num>
  <w:num w:numId="45">
    <w:abstractNumId w:val="30"/>
  </w:num>
  <w:num w:numId="46">
    <w:abstractNumId w:val="44"/>
  </w:num>
  <w:num w:numId="47">
    <w:abstractNumId w:val="13"/>
  </w:num>
  <w:num w:numId="48">
    <w:abstractNumId w:val="29"/>
  </w:num>
  <w:num w:numId="49">
    <w:abstractNumId w:val="50"/>
  </w:num>
  <w:num w:numId="50">
    <w:abstractNumId w:val="27"/>
  </w:num>
  <w:num w:numId="51">
    <w:abstractNumId w:val="31"/>
  </w:num>
  <w:num w:numId="52">
    <w:abstractNumId w:val="34"/>
  </w:num>
  <w:num w:numId="53">
    <w:abstractNumId w:val="21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38CE"/>
    <w:rsid w:val="00006ADB"/>
    <w:rsid w:val="0001550D"/>
    <w:rsid w:val="000157C4"/>
    <w:rsid w:val="00015E19"/>
    <w:rsid w:val="000168E3"/>
    <w:rsid w:val="000168EC"/>
    <w:rsid w:val="000170D2"/>
    <w:rsid w:val="000218E0"/>
    <w:rsid w:val="00021F8E"/>
    <w:rsid w:val="00022D38"/>
    <w:rsid w:val="00027BC1"/>
    <w:rsid w:val="00031C66"/>
    <w:rsid w:val="000417A4"/>
    <w:rsid w:val="00043770"/>
    <w:rsid w:val="000513DA"/>
    <w:rsid w:val="000566F7"/>
    <w:rsid w:val="00062A79"/>
    <w:rsid w:val="000673E5"/>
    <w:rsid w:val="00073147"/>
    <w:rsid w:val="000742C5"/>
    <w:rsid w:val="00074EDE"/>
    <w:rsid w:val="000761E6"/>
    <w:rsid w:val="0007722E"/>
    <w:rsid w:val="00077C49"/>
    <w:rsid w:val="000853E4"/>
    <w:rsid w:val="00087DBB"/>
    <w:rsid w:val="00092AB8"/>
    <w:rsid w:val="000A0972"/>
    <w:rsid w:val="000A5FDA"/>
    <w:rsid w:val="000A7831"/>
    <w:rsid w:val="000A7BF8"/>
    <w:rsid w:val="000B29C4"/>
    <w:rsid w:val="000B2AA7"/>
    <w:rsid w:val="000C684C"/>
    <w:rsid w:val="000D4515"/>
    <w:rsid w:val="000D4D57"/>
    <w:rsid w:val="000D50FF"/>
    <w:rsid w:val="000D5C78"/>
    <w:rsid w:val="000D62FE"/>
    <w:rsid w:val="000D6A48"/>
    <w:rsid w:val="000E3DD7"/>
    <w:rsid w:val="000E4023"/>
    <w:rsid w:val="000E56DC"/>
    <w:rsid w:val="000F72E7"/>
    <w:rsid w:val="000F74E4"/>
    <w:rsid w:val="00100027"/>
    <w:rsid w:val="00100BCB"/>
    <w:rsid w:val="001014D4"/>
    <w:rsid w:val="001058C2"/>
    <w:rsid w:val="0011114C"/>
    <w:rsid w:val="00121C0C"/>
    <w:rsid w:val="00133E1F"/>
    <w:rsid w:val="00146ABC"/>
    <w:rsid w:val="00147C5E"/>
    <w:rsid w:val="00153FEF"/>
    <w:rsid w:val="001722B1"/>
    <w:rsid w:val="001753FE"/>
    <w:rsid w:val="001810C6"/>
    <w:rsid w:val="00184CAB"/>
    <w:rsid w:val="00191FEF"/>
    <w:rsid w:val="00194C31"/>
    <w:rsid w:val="00195A71"/>
    <w:rsid w:val="001A0D4A"/>
    <w:rsid w:val="001B6F3C"/>
    <w:rsid w:val="001C508F"/>
    <w:rsid w:val="001D5AFD"/>
    <w:rsid w:val="001E5B92"/>
    <w:rsid w:val="001E7A5A"/>
    <w:rsid w:val="001F2C74"/>
    <w:rsid w:val="001F42A0"/>
    <w:rsid w:val="0020517A"/>
    <w:rsid w:val="00206E66"/>
    <w:rsid w:val="00211BBC"/>
    <w:rsid w:val="002334A7"/>
    <w:rsid w:val="00242FEE"/>
    <w:rsid w:val="002435AB"/>
    <w:rsid w:val="002436F9"/>
    <w:rsid w:val="00244D96"/>
    <w:rsid w:val="00255B67"/>
    <w:rsid w:val="00256123"/>
    <w:rsid w:val="00260162"/>
    <w:rsid w:val="00261624"/>
    <w:rsid w:val="00263FF8"/>
    <w:rsid w:val="00267242"/>
    <w:rsid w:val="00280D56"/>
    <w:rsid w:val="002826B5"/>
    <w:rsid w:val="00283CC0"/>
    <w:rsid w:val="002849A4"/>
    <w:rsid w:val="0028666A"/>
    <w:rsid w:val="00294748"/>
    <w:rsid w:val="00294AA9"/>
    <w:rsid w:val="0029720F"/>
    <w:rsid w:val="00297AEC"/>
    <w:rsid w:val="002A4A9D"/>
    <w:rsid w:val="002A5B81"/>
    <w:rsid w:val="002B1B37"/>
    <w:rsid w:val="002B59EE"/>
    <w:rsid w:val="002C5107"/>
    <w:rsid w:val="002D08BA"/>
    <w:rsid w:val="002D1625"/>
    <w:rsid w:val="002D76A7"/>
    <w:rsid w:val="002E1E53"/>
    <w:rsid w:val="002E5A5F"/>
    <w:rsid w:val="002F018B"/>
    <w:rsid w:val="002F1605"/>
    <w:rsid w:val="002F1A93"/>
    <w:rsid w:val="002F2321"/>
    <w:rsid w:val="002F4143"/>
    <w:rsid w:val="00310569"/>
    <w:rsid w:val="00314B57"/>
    <w:rsid w:val="003172A5"/>
    <w:rsid w:val="00317313"/>
    <w:rsid w:val="0032317C"/>
    <w:rsid w:val="003248F6"/>
    <w:rsid w:val="00324FB2"/>
    <w:rsid w:val="00332033"/>
    <w:rsid w:val="003320D4"/>
    <w:rsid w:val="0033763B"/>
    <w:rsid w:val="0034371E"/>
    <w:rsid w:val="003525AB"/>
    <w:rsid w:val="00357487"/>
    <w:rsid w:val="003661BA"/>
    <w:rsid w:val="00370F43"/>
    <w:rsid w:val="003719B6"/>
    <w:rsid w:val="00380E6A"/>
    <w:rsid w:val="00382A01"/>
    <w:rsid w:val="00383EEE"/>
    <w:rsid w:val="003844FC"/>
    <w:rsid w:val="003913CD"/>
    <w:rsid w:val="00393F25"/>
    <w:rsid w:val="00394921"/>
    <w:rsid w:val="003962CC"/>
    <w:rsid w:val="003A2BA5"/>
    <w:rsid w:val="003A67B5"/>
    <w:rsid w:val="003B0926"/>
    <w:rsid w:val="003B2684"/>
    <w:rsid w:val="003B5694"/>
    <w:rsid w:val="003C21B3"/>
    <w:rsid w:val="003C477E"/>
    <w:rsid w:val="003C4991"/>
    <w:rsid w:val="003D16D9"/>
    <w:rsid w:val="003D34C4"/>
    <w:rsid w:val="003E535D"/>
    <w:rsid w:val="003F4DD9"/>
    <w:rsid w:val="00403204"/>
    <w:rsid w:val="0040563C"/>
    <w:rsid w:val="00405711"/>
    <w:rsid w:val="004067C6"/>
    <w:rsid w:val="00413165"/>
    <w:rsid w:val="00416B90"/>
    <w:rsid w:val="00442992"/>
    <w:rsid w:val="004448CD"/>
    <w:rsid w:val="00450306"/>
    <w:rsid w:val="00456113"/>
    <w:rsid w:val="00460106"/>
    <w:rsid w:val="00472E65"/>
    <w:rsid w:val="00473E6C"/>
    <w:rsid w:val="004775DC"/>
    <w:rsid w:val="00482BF4"/>
    <w:rsid w:val="004A5C76"/>
    <w:rsid w:val="004A6347"/>
    <w:rsid w:val="004B016E"/>
    <w:rsid w:val="004B022F"/>
    <w:rsid w:val="004B0E9E"/>
    <w:rsid w:val="004C034D"/>
    <w:rsid w:val="004C1830"/>
    <w:rsid w:val="004C48B7"/>
    <w:rsid w:val="004C74C7"/>
    <w:rsid w:val="004C7BF8"/>
    <w:rsid w:val="004D4456"/>
    <w:rsid w:val="004D7AE6"/>
    <w:rsid w:val="004E0360"/>
    <w:rsid w:val="004E63D8"/>
    <w:rsid w:val="004F6DDA"/>
    <w:rsid w:val="005056E8"/>
    <w:rsid w:val="00506B28"/>
    <w:rsid w:val="0050746F"/>
    <w:rsid w:val="00507A62"/>
    <w:rsid w:val="005128AB"/>
    <w:rsid w:val="00513D38"/>
    <w:rsid w:val="00522F8F"/>
    <w:rsid w:val="00526C95"/>
    <w:rsid w:val="00527633"/>
    <w:rsid w:val="005330B0"/>
    <w:rsid w:val="005511EE"/>
    <w:rsid w:val="005515CB"/>
    <w:rsid w:val="00551B8C"/>
    <w:rsid w:val="005522BE"/>
    <w:rsid w:val="00553964"/>
    <w:rsid w:val="005554FE"/>
    <w:rsid w:val="00555523"/>
    <w:rsid w:val="00557536"/>
    <w:rsid w:val="005707EB"/>
    <w:rsid w:val="00574397"/>
    <w:rsid w:val="00576165"/>
    <w:rsid w:val="005808BE"/>
    <w:rsid w:val="00580E64"/>
    <w:rsid w:val="005863B4"/>
    <w:rsid w:val="00595A49"/>
    <w:rsid w:val="00596E53"/>
    <w:rsid w:val="005A04C2"/>
    <w:rsid w:val="005A0D04"/>
    <w:rsid w:val="005A1229"/>
    <w:rsid w:val="005A49E4"/>
    <w:rsid w:val="005B01D9"/>
    <w:rsid w:val="005C11B4"/>
    <w:rsid w:val="005C19E5"/>
    <w:rsid w:val="005C5894"/>
    <w:rsid w:val="005C5BDC"/>
    <w:rsid w:val="005D661C"/>
    <w:rsid w:val="005D6FFB"/>
    <w:rsid w:val="005E18CC"/>
    <w:rsid w:val="005E2683"/>
    <w:rsid w:val="005E6282"/>
    <w:rsid w:val="005F2BA6"/>
    <w:rsid w:val="005F36A2"/>
    <w:rsid w:val="005F37E0"/>
    <w:rsid w:val="005F4D45"/>
    <w:rsid w:val="00610D5D"/>
    <w:rsid w:val="00610D6D"/>
    <w:rsid w:val="006114D6"/>
    <w:rsid w:val="00613223"/>
    <w:rsid w:val="00615C2C"/>
    <w:rsid w:val="0061767C"/>
    <w:rsid w:val="00623DAD"/>
    <w:rsid w:val="00625AF2"/>
    <w:rsid w:val="0062679E"/>
    <w:rsid w:val="00643E1B"/>
    <w:rsid w:val="00657858"/>
    <w:rsid w:val="00676287"/>
    <w:rsid w:val="0067712E"/>
    <w:rsid w:val="00681F4F"/>
    <w:rsid w:val="00686B8F"/>
    <w:rsid w:val="00686D18"/>
    <w:rsid w:val="00693349"/>
    <w:rsid w:val="00693C61"/>
    <w:rsid w:val="0069449A"/>
    <w:rsid w:val="006A0B31"/>
    <w:rsid w:val="006A275B"/>
    <w:rsid w:val="006A54E7"/>
    <w:rsid w:val="006A6B61"/>
    <w:rsid w:val="006A76AD"/>
    <w:rsid w:val="006B2614"/>
    <w:rsid w:val="006B296E"/>
    <w:rsid w:val="006C36A2"/>
    <w:rsid w:val="006C7E59"/>
    <w:rsid w:val="006E28F9"/>
    <w:rsid w:val="006F00B6"/>
    <w:rsid w:val="006F0904"/>
    <w:rsid w:val="006F138E"/>
    <w:rsid w:val="006F139A"/>
    <w:rsid w:val="006F1D19"/>
    <w:rsid w:val="006F6AF7"/>
    <w:rsid w:val="00702FE3"/>
    <w:rsid w:val="00705A4D"/>
    <w:rsid w:val="00711E46"/>
    <w:rsid w:val="00714A1C"/>
    <w:rsid w:val="007158FF"/>
    <w:rsid w:val="00716967"/>
    <w:rsid w:val="0072303E"/>
    <w:rsid w:val="00727FA9"/>
    <w:rsid w:val="00735AA6"/>
    <w:rsid w:val="00736F48"/>
    <w:rsid w:val="00737405"/>
    <w:rsid w:val="007377AD"/>
    <w:rsid w:val="007422A5"/>
    <w:rsid w:val="0074399F"/>
    <w:rsid w:val="00746054"/>
    <w:rsid w:val="00751A4A"/>
    <w:rsid w:val="00765492"/>
    <w:rsid w:val="0077241A"/>
    <w:rsid w:val="0077537B"/>
    <w:rsid w:val="00777A2C"/>
    <w:rsid w:val="007807B7"/>
    <w:rsid w:val="0078140F"/>
    <w:rsid w:val="0078435A"/>
    <w:rsid w:val="00784D99"/>
    <w:rsid w:val="007855D3"/>
    <w:rsid w:val="00786097"/>
    <w:rsid w:val="007901CC"/>
    <w:rsid w:val="0079020B"/>
    <w:rsid w:val="0079551B"/>
    <w:rsid w:val="0079726C"/>
    <w:rsid w:val="007A3144"/>
    <w:rsid w:val="007C652C"/>
    <w:rsid w:val="007D1D40"/>
    <w:rsid w:val="007D5CEB"/>
    <w:rsid w:val="007E3E67"/>
    <w:rsid w:val="007E7355"/>
    <w:rsid w:val="007F1764"/>
    <w:rsid w:val="007F5576"/>
    <w:rsid w:val="007F73D1"/>
    <w:rsid w:val="00806BD1"/>
    <w:rsid w:val="00815488"/>
    <w:rsid w:val="00815CA5"/>
    <w:rsid w:val="00815F9C"/>
    <w:rsid w:val="008169D8"/>
    <w:rsid w:val="00832757"/>
    <w:rsid w:val="00851498"/>
    <w:rsid w:val="0085348A"/>
    <w:rsid w:val="00855D63"/>
    <w:rsid w:val="00857246"/>
    <w:rsid w:val="0086410E"/>
    <w:rsid w:val="008641FA"/>
    <w:rsid w:val="0086503C"/>
    <w:rsid w:val="00872C0A"/>
    <w:rsid w:val="0087316A"/>
    <w:rsid w:val="00876D7C"/>
    <w:rsid w:val="0088263D"/>
    <w:rsid w:val="00884F38"/>
    <w:rsid w:val="008859AB"/>
    <w:rsid w:val="008900B0"/>
    <w:rsid w:val="00896268"/>
    <w:rsid w:val="008B06C3"/>
    <w:rsid w:val="008B10C3"/>
    <w:rsid w:val="008B53CE"/>
    <w:rsid w:val="008B64B5"/>
    <w:rsid w:val="008C2A09"/>
    <w:rsid w:val="008C5758"/>
    <w:rsid w:val="008C79A0"/>
    <w:rsid w:val="008D072D"/>
    <w:rsid w:val="008E03D9"/>
    <w:rsid w:val="008E0893"/>
    <w:rsid w:val="008E6A58"/>
    <w:rsid w:val="0091100C"/>
    <w:rsid w:val="00920279"/>
    <w:rsid w:val="00923421"/>
    <w:rsid w:val="00927DA3"/>
    <w:rsid w:val="00937C30"/>
    <w:rsid w:val="0094381D"/>
    <w:rsid w:val="009438CE"/>
    <w:rsid w:val="00946363"/>
    <w:rsid w:val="00951384"/>
    <w:rsid w:val="009530D3"/>
    <w:rsid w:val="00965FC4"/>
    <w:rsid w:val="00966C8B"/>
    <w:rsid w:val="0097146B"/>
    <w:rsid w:val="00996242"/>
    <w:rsid w:val="009A083B"/>
    <w:rsid w:val="009A2CD2"/>
    <w:rsid w:val="009B3F23"/>
    <w:rsid w:val="009C0E5B"/>
    <w:rsid w:val="009C5A66"/>
    <w:rsid w:val="009D3EE4"/>
    <w:rsid w:val="009D5DD2"/>
    <w:rsid w:val="009D608B"/>
    <w:rsid w:val="009D615F"/>
    <w:rsid w:val="009E1661"/>
    <w:rsid w:val="009E1EB7"/>
    <w:rsid w:val="009E409F"/>
    <w:rsid w:val="009E4116"/>
    <w:rsid w:val="009E5766"/>
    <w:rsid w:val="009F44EA"/>
    <w:rsid w:val="009F6691"/>
    <w:rsid w:val="00A0428B"/>
    <w:rsid w:val="00A13628"/>
    <w:rsid w:val="00A22ADF"/>
    <w:rsid w:val="00A24C2D"/>
    <w:rsid w:val="00A2549E"/>
    <w:rsid w:val="00A262BD"/>
    <w:rsid w:val="00A321FF"/>
    <w:rsid w:val="00A349D0"/>
    <w:rsid w:val="00A37066"/>
    <w:rsid w:val="00A370F0"/>
    <w:rsid w:val="00A37679"/>
    <w:rsid w:val="00A43C84"/>
    <w:rsid w:val="00A5462E"/>
    <w:rsid w:val="00A60497"/>
    <w:rsid w:val="00A60AC3"/>
    <w:rsid w:val="00A62B23"/>
    <w:rsid w:val="00A7150D"/>
    <w:rsid w:val="00A724E4"/>
    <w:rsid w:val="00A73ECC"/>
    <w:rsid w:val="00A75D52"/>
    <w:rsid w:val="00A77AAD"/>
    <w:rsid w:val="00A834D6"/>
    <w:rsid w:val="00A90292"/>
    <w:rsid w:val="00A90A7D"/>
    <w:rsid w:val="00A91B0D"/>
    <w:rsid w:val="00A92620"/>
    <w:rsid w:val="00AA1748"/>
    <w:rsid w:val="00AA5325"/>
    <w:rsid w:val="00AA689C"/>
    <w:rsid w:val="00AA7018"/>
    <w:rsid w:val="00AB1CF8"/>
    <w:rsid w:val="00AC0D16"/>
    <w:rsid w:val="00AC2269"/>
    <w:rsid w:val="00AC4011"/>
    <w:rsid w:val="00AD3955"/>
    <w:rsid w:val="00AD44E4"/>
    <w:rsid w:val="00AE46A8"/>
    <w:rsid w:val="00AE4859"/>
    <w:rsid w:val="00AF037A"/>
    <w:rsid w:val="00AF1000"/>
    <w:rsid w:val="00AF45D8"/>
    <w:rsid w:val="00AF7D61"/>
    <w:rsid w:val="00B157F8"/>
    <w:rsid w:val="00B17B18"/>
    <w:rsid w:val="00B3116E"/>
    <w:rsid w:val="00B330BF"/>
    <w:rsid w:val="00B40088"/>
    <w:rsid w:val="00B40803"/>
    <w:rsid w:val="00B46840"/>
    <w:rsid w:val="00B46B42"/>
    <w:rsid w:val="00B55985"/>
    <w:rsid w:val="00B6190D"/>
    <w:rsid w:val="00B6431C"/>
    <w:rsid w:val="00B72C89"/>
    <w:rsid w:val="00B72CD7"/>
    <w:rsid w:val="00B74EEC"/>
    <w:rsid w:val="00B85B05"/>
    <w:rsid w:val="00B9282A"/>
    <w:rsid w:val="00BA0044"/>
    <w:rsid w:val="00BA096B"/>
    <w:rsid w:val="00BA2CC9"/>
    <w:rsid w:val="00BA42FD"/>
    <w:rsid w:val="00BB2C80"/>
    <w:rsid w:val="00BB3211"/>
    <w:rsid w:val="00BC1028"/>
    <w:rsid w:val="00BC1C8A"/>
    <w:rsid w:val="00BC2440"/>
    <w:rsid w:val="00BD2A7F"/>
    <w:rsid w:val="00BE5852"/>
    <w:rsid w:val="00BF029B"/>
    <w:rsid w:val="00BF0C4B"/>
    <w:rsid w:val="00BF0CB9"/>
    <w:rsid w:val="00BF0D3E"/>
    <w:rsid w:val="00BF26D1"/>
    <w:rsid w:val="00BF5C10"/>
    <w:rsid w:val="00C03218"/>
    <w:rsid w:val="00C06A6B"/>
    <w:rsid w:val="00C12478"/>
    <w:rsid w:val="00C15D8B"/>
    <w:rsid w:val="00C21D0C"/>
    <w:rsid w:val="00C24543"/>
    <w:rsid w:val="00C26776"/>
    <w:rsid w:val="00C36E14"/>
    <w:rsid w:val="00C447A2"/>
    <w:rsid w:val="00C46E55"/>
    <w:rsid w:val="00C57564"/>
    <w:rsid w:val="00C662C2"/>
    <w:rsid w:val="00C66954"/>
    <w:rsid w:val="00C757CF"/>
    <w:rsid w:val="00C76C49"/>
    <w:rsid w:val="00C7753B"/>
    <w:rsid w:val="00C8492A"/>
    <w:rsid w:val="00C922C0"/>
    <w:rsid w:val="00C93F5F"/>
    <w:rsid w:val="00C94910"/>
    <w:rsid w:val="00CA1762"/>
    <w:rsid w:val="00CA1D3B"/>
    <w:rsid w:val="00CA3FB7"/>
    <w:rsid w:val="00CB0A5B"/>
    <w:rsid w:val="00CB167D"/>
    <w:rsid w:val="00CB2169"/>
    <w:rsid w:val="00CB4274"/>
    <w:rsid w:val="00CB7B35"/>
    <w:rsid w:val="00CC00DC"/>
    <w:rsid w:val="00CD00B5"/>
    <w:rsid w:val="00CD32E8"/>
    <w:rsid w:val="00CD35AF"/>
    <w:rsid w:val="00CE7BAD"/>
    <w:rsid w:val="00CF17A5"/>
    <w:rsid w:val="00CF4C48"/>
    <w:rsid w:val="00CF67FB"/>
    <w:rsid w:val="00CF6AF3"/>
    <w:rsid w:val="00D02937"/>
    <w:rsid w:val="00D07083"/>
    <w:rsid w:val="00D17305"/>
    <w:rsid w:val="00D1732B"/>
    <w:rsid w:val="00D20C96"/>
    <w:rsid w:val="00D26955"/>
    <w:rsid w:val="00D318BD"/>
    <w:rsid w:val="00D32C1D"/>
    <w:rsid w:val="00D350F3"/>
    <w:rsid w:val="00D4044C"/>
    <w:rsid w:val="00D40782"/>
    <w:rsid w:val="00D512DB"/>
    <w:rsid w:val="00D624B1"/>
    <w:rsid w:val="00D6728A"/>
    <w:rsid w:val="00D7034E"/>
    <w:rsid w:val="00D73190"/>
    <w:rsid w:val="00D745BB"/>
    <w:rsid w:val="00D8476F"/>
    <w:rsid w:val="00D91B37"/>
    <w:rsid w:val="00D93299"/>
    <w:rsid w:val="00DA4928"/>
    <w:rsid w:val="00DA6185"/>
    <w:rsid w:val="00DB1E7B"/>
    <w:rsid w:val="00DB6397"/>
    <w:rsid w:val="00DB76D6"/>
    <w:rsid w:val="00DC200A"/>
    <w:rsid w:val="00DC51B5"/>
    <w:rsid w:val="00DC6387"/>
    <w:rsid w:val="00DD239E"/>
    <w:rsid w:val="00DD4F9F"/>
    <w:rsid w:val="00DD786B"/>
    <w:rsid w:val="00DE7386"/>
    <w:rsid w:val="00DF6C4B"/>
    <w:rsid w:val="00E01FC6"/>
    <w:rsid w:val="00E0222E"/>
    <w:rsid w:val="00E0713A"/>
    <w:rsid w:val="00E14201"/>
    <w:rsid w:val="00E14C9E"/>
    <w:rsid w:val="00E152F7"/>
    <w:rsid w:val="00E3429B"/>
    <w:rsid w:val="00E3523C"/>
    <w:rsid w:val="00E356A3"/>
    <w:rsid w:val="00E4323A"/>
    <w:rsid w:val="00E45347"/>
    <w:rsid w:val="00E47A50"/>
    <w:rsid w:val="00E61F5E"/>
    <w:rsid w:val="00E627DD"/>
    <w:rsid w:val="00E7271D"/>
    <w:rsid w:val="00E72E07"/>
    <w:rsid w:val="00E73949"/>
    <w:rsid w:val="00E765B4"/>
    <w:rsid w:val="00E831C9"/>
    <w:rsid w:val="00E85629"/>
    <w:rsid w:val="00E9155C"/>
    <w:rsid w:val="00E9350A"/>
    <w:rsid w:val="00E93A18"/>
    <w:rsid w:val="00E9569F"/>
    <w:rsid w:val="00E97552"/>
    <w:rsid w:val="00EA199E"/>
    <w:rsid w:val="00EB10FA"/>
    <w:rsid w:val="00EB351D"/>
    <w:rsid w:val="00EB5C4B"/>
    <w:rsid w:val="00EB76AD"/>
    <w:rsid w:val="00EB7BF5"/>
    <w:rsid w:val="00EC1EC1"/>
    <w:rsid w:val="00ED16B1"/>
    <w:rsid w:val="00ED4FE4"/>
    <w:rsid w:val="00ED6B14"/>
    <w:rsid w:val="00ED7480"/>
    <w:rsid w:val="00EE745E"/>
    <w:rsid w:val="00EF2BD0"/>
    <w:rsid w:val="00F034B8"/>
    <w:rsid w:val="00F077D9"/>
    <w:rsid w:val="00F12033"/>
    <w:rsid w:val="00F12E61"/>
    <w:rsid w:val="00F13E06"/>
    <w:rsid w:val="00F25515"/>
    <w:rsid w:val="00F36017"/>
    <w:rsid w:val="00F40B3A"/>
    <w:rsid w:val="00F41302"/>
    <w:rsid w:val="00F517F3"/>
    <w:rsid w:val="00F51895"/>
    <w:rsid w:val="00F52371"/>
    <w:rsid w:val="00F5618C"/>
    <w:rsid w:val="00F6267B"/>
    <w:rsid w:val="00F62B61"/>
    <w:rsid w:val="00F64A5E"/>
    <w:rsid w:val="00F7139F"/>
    <w:rsid w:val="00F727A3"/>
    <w:rsid w:val="00F73927"/>
    <w:rsid w:val="00F754A1"/>
    <w:rsid w:val="00F76C97"/>
    <w:rsid w:val="00F83D24"/>
    <w:rsid w:val="00F94068"/>
    <w:rsid w:val="00F94DC3"/>
    <w:rsid w:val="00F95089"/>
    <w:rsid w:val="00FA242F"/>
    <w:rsid w:val="00FA3A74"/>
    <w:rsid w:val="00FA503A"/>
    <w:rsid w:val="00FA67B5"/>
    <w:rsid w:val="00FB15F3"/>
    <w:rsid w:val="00FB4253"/>
    <w:rsid w:val="00FB6784"/>
    <w:rsid w:val="00FB71C6"/>
    <w:rsid w:val="00FC4B57"/>
    <w:rsid w:val="00FC5533"/>
    <w:rsid w:val="00FC6108"/>
    <w:rsid w:val="00FC6C40"/>
    <w:rsid w:val="00FD3FF4"/>
    <w:rsid w:val="00FE4B96"/>
    <w:rsid w:val="00FE5E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ADF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9438CE"/>
    <w:pPr>
      <w:keepNext/>
      <w:spacing w:after="0" w:line="240" w:lineRule="auto"/>
      <w:jc w:val="right"/>
      <w:outlineLvl w:val="0"/>
    </w:pPr>
    <w:rPr>
      <w:rFonts w:ascii="Times New Roman" w:hAnsi="Times New Roman"/>
      <w:b/>
      <w:i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438CE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3A67B5"/>
    <w:pPr>
      <w:keepNext/>
      <w:spacing w:before="240" w:after="60"/>
      <w:outlineLvl w:val="2"/>
    </w:pPr>
    <w:rPr>
      <w:rFonts w:ascii="Cambria" w:hAnsi="Cambria"/>
      <w:b/>
      <w:bCs/>
      <w:color w:val="4F81BD"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438CE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438CE"/>
    <w:pPr>
      <w:keepNext/>
      <w:widowControl w:val="0"/>
      <w:autoSpaceDE w:val="0"/>
      <w:autoSpaceDN w:val="0"/>
      <w:adjustRightInd w:val="0"/>
      <w:spacing w:after="0" w:line="360" w:lineRule="auto"/>
      <w:ind w:firstLine="560"/>
      <w:jc w:val="center"/>
      <w:outlineLvl w:val="4"/>
    </w:pPr>
    <w:rPr>
      <w:rFonts w:ascii="Times New Roman" w:hAnsi="Times New Roman"/>
      <w:b/>
      <w:sz w:val="24"/>
      <w:szCs w:val="20"/>
    </w:rPr>
  </w:style>
  <w:style w:type="paragraph" w:styleId="Heading6">
    <w:name w:val="heading 6"/>
    <w:basedOn w:val="Normal"/>
    <w:next w:val="Normal"/>
    <w:link w:val="Heading6Char"/>
    <w:uiPriority w:val="99"/>
    <w:qFormat/>
    <w:locked/>
    <w:rsid w:val="003A67B5"/>
    <w:pPr>
      <w:spacing w:before="240" w:after="60"/>
      <w:outlineLvl w:val="5"/>
    </w:pPr>
    <w:rPr>
      <w:rFonts w:ascii="Cambria" w:hAnsi="Cambria"/>
      <w:i/>
      <w:iCs/>
      <w:color w:val="243F60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438CE"/>
    <w:rPr>
      <w:rFonts w:ascii="Times New Roman" w:hAnsi="Times New Roman" w:cs="Times New Roman"/>
      <w:b/>
      <w:i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9438CE"/>
    <w:rPr>
      <w:rFonts w:ascii="Arial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3A67B5"/>
    <w:rPr>
      <w:rFonts w:ascii="Cambria" w:hAnsi="Cambria" w:cs="Times New Roman"/>
      <w:b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9438CE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9438CE"/>
    <w:rPr>
      <w:rFonts w:ascii="Times New Roman" w:hAnsi="Times New Roman" w:cs="Times New Roman"/>
      <w:b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3A67B5"/>
    <w:rPr>
      <w:rFonts w:ascii="Cambria" w:hAnsi="Cambria" w:cs="Times New Roman"/>
      <w:i/>
      <w:color w:val="243F60"/>
    </w:rPr>
  </w:style>
  <w:style w:type="paragraph" w:styleId="ListParagraph">
    <w:name w:val="List Paragraph"/>
    <w:basedOn w:val="Normal"/>
    <w:uiPriority w:val="99"/>
    <w:qFormat/>
    <w:rsid w:val="009438CE"/>
    <w:pPr>
      <w:ind w:left="720"/>
      <w:contextualSpacing/>
    </w:pPr>
    <w:rPr>
      <w:lang w:eastAsia="en-US"/>
    </w:rPr>
  </w:style>
  <w:style w:type="paragraph" w:styleId="BodyText">
    <w:name w:val="Body Text"/>
    <w:basedOn w:val="Normal"/>
    <w:link w:val="BodyTextChar"/>
    <w:uiPriority w:val="99"/>
    <w:rsid w:val="009438CE"/>
    <w:pPr>
      <w:spacing w:after="120" w:line="240" w:lineRule="auto"/>
    </w:pPr>
    <w:rPr>
      <w:rFonts w:ascii="Times New Roman" w:hAnsi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9438CE"/>
    <w:rPr>
      <w:rFonts w:ascii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rsid w:val="009438CE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9438CE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9438CE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9438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9438CE"/>
    <w:rPr>
      <w:b/>
      <w:bCs/>
    </w:rPr>
  </w:style>
  <w:style w:type="paragraph" w:styleId="BalloonText">
    <w:name w:val="Balloon Text"/>
    <w:basedOn w:val="Normal"/>
    <w:link w:val="BalloonTextChar"/>
    <w:uiPriority w:val="99"/>
    <w:rsid w:val="009438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9438CE"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rsid w:val="009438CE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9438CE"/>
    <w:rPr>
      <w:rFonts w:ascii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9438CE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9438CE"/>
    <w:rPr>
      <w:rFonts w:ascii="Times New Roman" w:hAnsi="Times New Roman" w:cs="Times New Roman"/>
      <w:sz w:val="16"/>
      <w:szCs w:val="16"/>
    </w:rPr>
  </w:style>
  <w:style w:type="character" w:styleId="FootnoteReference">
    <w:name w:val="footnote reference"/>
    <w:basedOn w:val="DefaultParagraphFont"/>
    <w:uiPriority w:val="99"/>
    <w:rsid w:val="009438CE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9438CE"/>
    <w:pPr>
      <w:widowControl w:val="0"/>
      <w:autoSpaceDE w:val="0"/>
      <w:autoSpaceDN w:val="0"/>
      <w:adjustRightInd w:val="0"/>
      <w:spacing w:after="0" w:line="480" w:lineRule="auto"/>
      <w:ind w:firstLine="560"/>
      <w:jc w:val="both"/>
    </w:pPr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9438CE"/>
    <w:rPr>
      <w:rFonts w:ascii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9438CE"/>
    <w:pPr>
      <w:spacing w:after="120" w:line="240" w:lineRule="auto"/>
      <w:ind w:left="283"/>
    </w:pPr>
    <w:rPr>
      <w:rFonts w:ascii="Times New Roman" w:hAnsi="Times New Roman"/>
      <w:sz w:val="28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9438CE"/>
    <w:rPr>
      <w:rFonts w:ascii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rsid w:val="009438CE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9438CE"/>
    <w:rPr>
      <w:rFonts w:ascii="Courier New" w:hAnsi="Courier New" w:cs="Times New Roman"/>
      <w:sz w:val="20"/>
      <w:szCs w:val="20"/>
    </w:rPr>
  </w:style>
  <w:style w:type="character" w:customStyle="1" w:styleId="apple-converted-space">
    <w:name w:val="apple-converted-space"/>
    <w:basedOn w:val="DefaultParagraphFont"/>
    <w:uiPriority w:val="99"/>
    <w:rsid w:val="009438CE"/>
    <w:rPr>
      <w:rFonts w:cs="Times New Roman"/>
    </w:rPr>
  </w:style>
  <w:style w:type="paragraph" w:styleId="BodyText3">
    <w:name w:val="Body Text 3"/>
    <w:basedOn w:val="Normal"/>
    <w:link w:val="BodyText3Char"/>
    <w:uiPriority w:val="99"/>
    <w:rsid w:val="009438CE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9438CE"/>
    <w:rPr>
      <w:rFonts w:ascii="Times New Roman" w:hAnsi="Times New Roman" w:cs="Times New Roman"/>
      <w:sz w:val="16"/>
      <w:szCs w:val="16"/>
    </w:rPr>
  </w:style>
  <w:style w:type="paragraph" w:styleId="BodyText2">
    <w:name w:val="Body Text 2"/>
    <w:basedOn w:val="Normal"/>
    <w:link w:val="BodyText2Char"/>
    <w:uiPriority w:val="99"/>
    <w:rsid w:val="009438CE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9438CE"/>
    <w:rPr>
      <w:rFonts w:ascii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9438CE"/>
    <w:pPr>
      <w:spacing w:after="0" w:line="240" w:lineRule="auto"/>
      <w:ind w:left="-851" w:right="-908"/>
      <w:jc w:val="center"/>
      <w:outlineLvl w:val="0"/>
    </w:pPr>
    <w:rPr>
      <w:rFonts w:ascii="Courier New" w:hAnsi="Courier New"/>
      <w:b/>
      <w:sz w:val="28"/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9438CE"/>
    <w:rPr>
      <w:rFonts w:ascii="Courier New" w:hAnsi="Courier New" w:cs="Times New Roman"/>
      <w:b/>
      <w:sz w:val="20"/>
      <w:szCs w:val="20"/>
    </w:rPr>
  </w:style>
  <w:style w:type="table" w:styleId="TableGrid">
    <w:name w:val="Table Grid"/>
    <w:basedOn w:val="TableNormal"/>
    <w:uiPriority w:val="99"/>
    <w:rsid w:val="009438CE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9438C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locked/>
    <w:rsid w:val="00BB3211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82BF4"/>
    <w:rPr>
      <w:rFonts w:cs="Times New Roman"/>
    </w:rPr>
  </w:style>
  <w:style w:type="character" w:styleId="PageNumber">
    <w:name w:val="page number"/>
    <w:basedOn w:val="DefaultParagraphFont"/>
    <w:uiPriority w:val="99"/>
    <w:locked/>
    <w:rsid w:val="00BB3211"/>
    <w:rPr>
      <w:rFonts w:cs="Times New Roman"/>
    </w:rPr>
  </w:style>
  <w:style w:type="paragraph" w:styleId="NoSpacing">
    <w:name w:val="No Spacing"/>
    <w:uiPriority w:val="99"/>
    <w:qFormat/>
    <w:rsid w:val="00F52371"/>
  </w:style>
  <w:style w:type="paragraph" w:styleId="Header">
    <w:name w:val="header"/>
    <w:basedOn w:val="Normal"/>
    <w:link w:val="HeaderChar"/>
    <w:uiPriority w:val="99"/>
    <w:locked/>
    <w:rsid w:val="00855D63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855D63"/>
    <w:rPr>
      <w:rFonts w:cs="Times New Roman"/>
    </w:rPr>
  </w:style>
  <w:style w:type="paragraph" w:customStyle="1" w:styleId="1">
    <w:name w:val="Абзац списка1"/>
    <w:basedOn w:val="Normal"/>
    <w:uiPriority w:val="99"/>
    <w:rsid w:val="004B022F"/>
    <w:pPr>
      <w:ind w:left="720"/>
      <w:contextualSpacing/>
    </w:pPr>
    <w:rPr>
      <w:lang w:val="en-US" w:eastAsia="en-US"/>
    </w:rPr>
  </w:style>
  <w:style w:type="character" w:customStyle="1" w:styleId="14">
    <w:name w:val="Основной текст (14)_"/>
    <w:basedOn w:val="DefaultParagraphFont"/>
    <w:link w:val="141"/>
    <w:uiPriority w:val="99"/>
    <w:locked/>
    <w:rsid w:val="004B022F"/>
    <w:rPr>
      <w:rFonts w:cs="Times New Roman"/>
      <w:i/>
      <w:iCs/>
      <w:shd w:val="clear" w:color="auto" w:fill="FFFFFF"/>
    </w:rPr>
  </w:style>
  <w:style w:type="paragraph" w:customStyle="1" w:styleId="141">
    <w:name w:val="Основной текст (14)1"/>
    <w:basedOn w:val="Normal"/>
    <w:link w:val="14"/>
    <w:uiPriority w:val="99"/>
    <w:rsid w:val="004B022F"/>
    <w:pPr>
      <w:shd w:val="clear" w:color="auto" w:fill="FFFFFF"/>
      <w:spacing w:after="0" w:line="211" w:lineRule="exact"/>
      <w:ind w:firstLine="400"/>
      <w:jc w:val="both"/>
    </w:pPr>
    <w:rPr>
      <w:i/>
      <w:iCs/>
      <w:shd w:val="clear" w:color="auto" w:fill="FFFFFF"/>
    </w:rPr>
  </w:style>
  <w:style w:type="paragraph" w:customStyle="1" w:styleId="tx">
    <w:name w:val="tx"/>
    <w:basedOn w:val="Normal"/>
    <w:uiPriority w:val="99"/>
    <w:rsid w:val="0091100C"/>
    <w:pPr>
      <w:spacing w:before="100" w:beforeAutospacing="1" w:after="100" w:afterAutospacing="1" w:line="240" w:lineRule="auto"/>
    </w:pPr>
    <w:rPr>
      <w:rFonts w:ascii="Arial" w:hAnsi="Arial" w:cs="Arial"/>
      <w:color w:val="0F0F0F"/>
      <w:sz w:val="49"/>
      <w:szCs w:val="49"/>
    </w:rPr>
  </w:style>
  <w:style w:type="character" w:styleId="Hyperlink">
    <w:name w:val="Hyperlink"/>
    <w:basedOn w:val="DefaultParagraphFont"/>
    <w:uiPriority w:val="99"/>
    <w:locked/>
    <w:rsid w:val="0091100C"/>
    <w:rPr>
      <w:rFonts w:cs="Times New Roman"/>
      <w:color w:val="0000FF"/>
      <w:u w:val="single"/>
    </w:rPr>
  </w:style>
  <w:style w:type="paragraph" w:customStyle="1" w:styleId="a-txt">
    <w:name w:val="a-txt"/>
    <w:basedOn w:val="Normal"/>
    <w:uiPriority w:val="99"/>
    <w:rsid w:val="009110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5">
    <w:name w:val="c15"/>
    <w:uiPriority w:val="99"/>
    <w:rsid w:val="00A37679"/>
  </w:style>
  <w:style w:type="character" w:customStyle="1" w:styleId="c7">
    <w:name w:val="c7"/>
    <w:uiPriority w:val="99"/>
    <w:rsid w:val="00A37679"/>
  </w:style>
  <w:style w:type="character" w:styleId="Strong">
    <w:name w:val="Strong"/>
    <w:basedOn w:val="DefaultParagraphFont"/>
    <w:uiPriority w:val="99"/>
    <w:qFormat/>
    <w:locked/>
    <w:rsid w:val="003525AB"/>
    <w:rPr>
      <w:rFonts w:cs="Times New Roman"/>
      <w:b/>
    </w:rPr>
  </w:style>
  <w:style w:type="paragraph" w:customStyle="1" w:styleId="31">
    <w:name w:val="Заголовок 31"/>
    <w:basedOn w:val="Normal"/>
    <w:next w:val="Normal"/>
    <w:uiPriority w:val="99"/>
    <w:semiHidden/>
    <w:rsid w:val="003A67B5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lang w:eastAsia="en-US"/>
    </w:rPr>
  </w:style>
  <w:style w:type="paragraph" w:customStyle="1" w:styleId="61">
    <w:name w:val="Заголовок 61"/>
    <w:basedOn w:val="Normal"/>
    <w:next w:val="Normal"/>
    <w:uiPriority w:val="99"/>
    <w:semiHidden/>
    <w:rsid w:val="003A67B5"/>
    <w:pPr>
      <w:keepNext/>
      <w:keepLines/>
      <w:spacing w:before="200" w:after="0"/>
      <w:outlineLvl w:val="5"/>
    </w:pPr>
    <w:rPr>
      <w:rFonts w:ascii="Cambria" w:hAnsi="Cambria"/>
      <w:i/>
      <w:iCs/>
      <w:color w:val="243F60"/>
      <w:lang w:eastAsia="en-US"/>
    </w:rPr>
  </w:style>
  <w:style w:type="table" w:customStyle="1" w:styleId="10">
    <w:name w:val="Сетка таблицы1"/>
    <w:uiPriority w:val="99"/>
    <w:rsid w:val="003A67B5"/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uiPriority w:val="99"/>
    <w:rsid w:val="003A67B5"/>
  </w:style>
  <w:style w:type="character" w:customStyle="1" w:styleId="c16">
    <w:name w:val="c16"/>
    <w:uiPriority w:val="99"/>
    <w:rsid w:val="003A67B5"/>
  </w:style>
  <w:style w:type="character" w:customStyle="1" w:styleId="c33">
    <w:name w:val="c33"/>
    <w:uiPriority w:val="99"/>
    <w:rsid w:val="003A67B5"/>
  </w:style>
  <w:style w:type="character" w:styleId="Emphasis">
    <w:name w:val="Emphasis"/>
    <w:basedOn w:val="DefaultParagraphFont"/>
    <w:uiPriority w:val="99"/>
    <w:qFormat/>
    <w:locked/>
    <w:rsid w:val="003A67B5"/>
    <w:rPr>
      <w:rFonts w:cs="Times New Roman"/>
      <w:i/>
    </w:rPr>
  </w:style>
  <w:style w:type="character" w:customStyle="1" w:styleId="310">
    <w:name w:val="Заголовок 3 Знак1"/>
    <w:basedOn w:val="DefaultParagraphFont"/>
    <w:link w:val="Heading3"/>
    <w:uiPriority w:val="99"/>
    <w:semiHidden/>
    <w:locked/>
    <w:rsid w:val="003A67B5"/>
    <w:rPr>
      <w:rFonts w:ascii="Cambria" w:hAnsi="Cambria" w:cs="Times New Roman"/>
      <w:b/>
      <w:bCs/>
      <w:sz w:val="26"/>
      <w:szCs w:val="26"/>
    </w:rPr>
  </w:style>
  <w:style w:type="character" w:customStyle="1" w:styleId="610">
    <w:name w:val="Заголовок 6 Знак1"/>
    <w:basedOn w:val="DefaultParagraphFont"/>
    <w:link w:val="Heading6"/>
    <w:uiPriority w:val="99"/>
    <w:semiHidden/>
    <w:locked/>
    <w:rsid w:val="003A67B5"/>
    <w:rPr>
      <w:rFonts w:ascii="Calibri" w:hAnsi="Calibri" w:cs="Times New Roman"/>
      <w:b/>
      <w:bCs/>
    </w:rPr>
  </w:style>
  <w:style w:type="character" w:customStyle="1" w:styleId="mw-headline">
    <w:name w:val="mw-headline"/>
    <w:basedOn w:val="DefaultParagraphFont"/>
    <w:uiPriority w:val="99"/>
    <w:rsid w:val="00D1732B"/>
    <w:rPr>
      <w:rFonts w:cs="Times New Roman"/>
    </w:rPr>
  </w:style>
  <w:style w:type="character" w:customStyle="1" w:styleId="13">
    <w:name w:val="Знак Знак13"/>
    <w:basedOn w:val="DefaultParagraphFont"/>
    <w:uiPriority w:val="99"/>
    <w:rsid w:val="00D6728A"/>
    <w:rPr>
      <w:rFonts w:ascii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0780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0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0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8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780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8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780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8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780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0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8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78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78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780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8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780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0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0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0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5521</TotalTime>
  <Pages>25</Pages>
  <Words>5993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МУК-72</dc:creator>
  <cp:keywords/>
  <dc:description/>
  <cp:lastModifiedBy>*</cp:lastModifiedBy>
  <cp:revision>240</cp:revision>
  <cp:lastPrinted>2017-03-06T12:14:00Z</cp:lastPrinted>
  <dcterms:created xsi:type="dcterms:W3CDTF">2015-02-18T15:17:00Z</dcterms:created>
  <dcterms:modified xsi:type="dcterms:W3CDTF">2017-03-06T14:15:00Z</dcterms:modified>
</cp:coreProperties>
</file>